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108" w:type="pct"/>
        <w:jc w:val="center"/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Seitenlayout für Vorder- und Rückseite der Broschüre"/>
      </w:tblPr>
      <w:tblGrid>
        <w:gridCol w:w="7655"/>
        <w:gridCol w:w="7654"/>
        <w:gridCol w:w="57"/>
        <w:gridCol w:w="149"/>
        <w:gridCol w:w="72"/>
        <w:gridCol w:w="36"/>
        <w:gridCol w:w="32"/>
        <w:gridCol w:w="76"/>
      </w:tblGrid>
      <w:tr w:rsidR="00525356" w:rsidRPr="00CD4801" w14:paraId="6CBD655F" w14:textId="77777777" w:rsidTr="005F4B5B">
        <w:trPr>
          <w:trHeight w:val="6284"/>
          <w:jc w:val="center"/>
        </w:trPr>
        <w:tc>
          <w:tcPr>
            <w:tcW w:w="7655" w:type="dxa"/>
            <w:vMerge w:val="restart"/>
          </w:tcPr>
          <w:p w14:paraId="43FDAD85" w14:textId="29FD23DC" w:rsidR="00525356" w:rsidRDefault="00525356" w:rsidP="005877CE">
            <w:pPr>
              <w:pStyle w:val="berschrift1"/>
            </w:pPr>
            <w:r>
              <w:rPr>
                <w:noProof/>
              </w:rPr>
              <w:drawing>
                <wp:anchor distT="0" distB="0" distL="114300" distR="114300" simplePos="0" relativeHeight="251877376" behindDoc="1" locked="0" layoutInCell="1" allowOverlap="1" wp14:anchorId="3A6920B5" wp14:editId="6E18982B">
                  <wp:simplePos x="0" y="0"/>
                  <wp:positionH relativeFrom="column">
                    <wp:posOffset>2502607</wp:posOffset>
                  </wp:positionH>
                  <wp:positionV relativeFrom="paragraph">
                    <wp:posOffset>732263</wp:posOffset>
                  </wp:positionV>
                  <wp:extent cx="1847598" cy="2694805"/>
                  <wp:effectExtent l="0" t="0" r="635" b="0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239" cy="271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1592">
              <w:rPr>
                <w:sz w:val="48"/>
                <w:szCs w:val="48"/>
              </w:rPr>
              <w:t>Als Kinderreporter unterwegs</w:t>
            </w:r>
            <w:r>
              <w:br/>
            </w:r>
            <w:r w:rsidR="00DB2C6D">
              <w:rPr>
                <w:sz w:val="28"/>
                <w:szCs w:val="28"/>
              </w:rPr>
              <w:t>{Name der Schule}</w:t>
            </w:r>
            <w:r>
              <w:t xml:space="preserve"> </w:t>
            </w:r>
          </w:p>
          <w:p w14:paraId="75F69FE1" w14:textId="6783533E" w:rsidR="00525356" w:rsidRPr="001D1592" w:rsidRDefault="00DB2C6D" w:rsidP="005877CE">
            <w:pPr>
              <w:rPr>
                <w:b/>
              </w:rPr>
            </w:pPr>
            <w:r>
              <w:rPr>
                <w:b/>
              </w:rPr>
              <w:t>#</w:t>
            </w:r>
            <w:r w:rsidR="00525356" w:rsidRPr="001D1592">
              <w:rPr>
                <w:b/>
              </w:rPr>
              <w:t>. Halbjahr 20</w:t>
            </w:r>
            <w:r>
              <w:rPr>
                <w:b/>
              </w:rPr>
              <w:t>##</w:t>
            </w:r>
            <w:r w:rsidR="00525356" w:rsidRPr="001D1592">
              <w:rPr>
                <w:b/>
              </w:rPr>
              <w:t xml:space="preserve"> </w:t>
            </w:r>
          </w:p>
          <w:p w14:paraId="11606F68" w14:textId="77777777" w:rsidR="00525356" w:rsidRDefault="00525356" w:rsidP="005877CE"/>
          <w:p w14:paraId="3B9E9537" w14:textId="77777777" w:rsidR="00525356" w:rsidRPr="00CD4801" w:rsidRDefault="00525356" w:rsidP="009C4BD2"/>
          <w:p w14:paraId="4DCF2DCE" w14:textId="77777777" w:rsidR="00525356" w:rsidRPr="00CD4801" w:rsidRDefault="00525356" w:rsidP="005877CE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876352" behindDoc="1" locked="0" layoutInCell="1" allowOverlap="1" wp14:anchorId="40929059" wp14:editId="51B8815F">
                  <wp:simplePos x="0" y="0"/>
                  <wp:positionH relativeFrom="column">
                    <wp:posOffset>1846232</wp:posOffset>
                  </wp:positionH>
                  <wp:positionV relativeFrom="paragraph">
                    <wp:posOffset>78680</wp:posOffset>
                  </wp:positionV>
                  <wp:extent cx="552450" cy="925108"/>
                  <wp:effectExtent l="0" t="0" r="0" b="889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92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  <w:vMerge w:val="restart"/>
          </w:tcPr>
          <w:p w14:paraId="201D14F9" w14:textId="77777777" w:rsidR="00525356" w:rsidRPr="005F4B5B" w:rsidRDefault="00525356" w:rsidP="005877CE">
            <w:pPr>
              <w:rPr>
                <w:color w:val="FFFFFF" w:themeColor="background1"/>
              </w:rPr>
            </w:pPr>
          </w:p>
          <w:p w14:paraId="16BA65D5" w14:textId="08781FC7" w:rsidR="00525356" w:rsidRPr="005F4B5B" w:rsidRDefault="00525356" w:rsidP="00525356">
            <w:pPr>
              <w:ind w:left="720"/>
              <w:rPr>
                <w:b/>
                <w:color w:val="FFFFFF" w:themeColor="background1"/>
                <w:sz w:val="22"/>
                <w:szCs w:val="22"/>
              </w:rPr>
            </w:pPr>
            <w:r w:rsidRPr="005F4B5B">
              <w:rPr>
                <w:b/>
                <w:color w:val="FFFFFF" w:themeColor="background1"/>
                <w:sz w:val="22"/>
                <w:szCs w:val="22"/>
              </w:rPr>
              <w:t>Leitung:</w:t>
            </w:r>
            <w:r w:rsidRPr="005F4B5B">
              <w:rPr>
                <w:b/>
                <w:color w:val="FFFFFF" w:themeColor="background1"/>
              </w:rPr>
              <w:t xml:space="preserve"> </w:t>
            </w:r>
            <w:r w:rsidR="00FD38E2" w:rsidRPr="005F4B5B">
              <w:rPr>
                <w:b/>
                <w:color w:val="FFFFFF" w:themeColor="background1"/>
              </w:rPr>
              <w:t xml:space="preserve"> </w:t>
            </w:r>
            <w:proofErr w:type="gramStart"/>
            <w:r w:rsidR="00FD38E2" w:rsidRPr="005F4B5B">
              <w:rPr>
                <w:b/>
                <w:color w:val="FFFFFF" w:themeColor="background1"/>
              </w:rPr>
              <w:t xml:space="preserve"> </w:t>
            </w:r>
            <w:r w:rsidR="005F4B5B">
              <w:rPr>
                <w:b/>
                <w:color w:val="FFFFFF" w:themeColor="background1"/>
              </w:rPr>
              <w:t xml:space="preserve">  </w:t>
            </w:r>
            <w:r w:rsidR="00DB2C6D">
              <w:rPr>
                <w:b/>
                <w:color w:val="FFFFFF" w:themeColor="background1"/>
                <w:sz w:val="22"/>
                <w:szCs w:val="22"/>
              </w:rPr>
              <w:t>{</w:t>
            </w:r>
            <w:proofErr w:type="gramEnd"/>
            <w:r w:rsidR="00DB2C6D">
              <w:rPr>
                <w:b/>
                <w:color w:val="FFFFFF" w:themeColor="background1"/>
                <w:sz w:val="22"/>
                <w:szCs w:val="22"/>
              </w:rPr>
              <w:t>Name der Leitung}</w:t>
            </w:r>
            <w:r w:rsidR="005F4B5B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E711B4">
              <w:rPr>
                <w:b/>
                <w:color w:val="FFFFFF" w:themeColor="background1"/>
                <w:sz w:val="22"/>
                <w:szCs w:val="22"/>
              </w:rPr>
              <w:t>+ {</w:t>
            </w:r>
            <w:r w:rsidR="00DB2C6D">
              <w:rPr>
                <w:b/>
                <w:color w:val="FFFFFF" w:themeColor="background1"/>
                <w:sz w:val="22"/>
                <w:szCs w:val="22"/>
              </w:rPr>
              <w:t>E-Mail-Kontakt</w:t>
            </w:r>
            <w:r w:rsidR="00E711B4">
              <w:rPr>
                <w:b/>
                <w:color w:val="FFFFFF" w:themeColor="background1"/>
                <w:sz w:val="22"/>
                <w:szCs w:val="22"/>
              </w:rPr>
              <w:t>}</w:t>
            </w:r>
          </w:p>
          <w:p w14:paraId="07E159E6" w14:textId="58DA8AAE" w:rsidR="00525356" w:rsidRPr="005F4B5B" w:rsidRDefault="00525356" w:rsidP="005877CE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5F4B5B">
              <w:rPr>
                <w:b/>
                <w:color w:val="FFFFFF" w:themeColor="background1"/>
                <w:sz w:val="22"/>
                <w:szCs w:val="22"/>
              </w:rPr>
              <w:tab/>
              <w:t xml:space="preserve">Mitarbeit: </w:t>
            </w:r>
            <w:r w:rsidR="00DB2C6D">
              <w:rPr>
                <w:b/>
                <w:color w:val="FFFFFF" w:themeColor="background1"/>
                <w:sz w:val="22"/>
                <w:szCs w:val="22"/>
              </w:rPr>
              <w:t>{Namen von Mitarbeitenden}</w:t>
            </w:r>
            <w:r w:rsidRPr="005F4B5B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  <w:p w14:paraId="6B4284E6" w14:textId="674EE600" w:rsidR="00525356" w:rsidRPr="005F4B5B" w:rsidRDefault="00FD38E2" w:rsidP="00FD38E2">
            <w:pPr>
              <w:spacing w:after="0" w:line="240" w:lineRule="auto"/>
              <w:ind w:left="720" w:firstLine="708"/>
              <w:rPr>
                <w:b/>
                <w:color w:val="FFFFFF" w:themeColor="background1"/>
                <w:sz w:val="22"/>
                <w:szCs w:val="22"/>
              </w:rPr>
            </w:pPr>
            <w:r w:rsidRPr="005F4B5B">
              <w:rPr>
                <w:b/>
                <w:color w:val="FFFFFF" w:themeColor="background1"/>
                <w:sz w:val="22"/>
                <w:szCs w:val="22"/>
              </w:rPr>
              <w:t xml:space="preserve">     </w:t>
            </w:r>
            <w:r w:rsidR="00525356" w:rsidRPr="005F4B5B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  <w:p w14:paraId="71F15C2B" w14:textId="77777777" w:rsidR="00525356" w:rsidRPr="005F4B5B" w:rsidRDefault="00525356" w:rsidP="005877CE">
            <w:pPr>
              <w:pStyle w:val="Titel"/>
            </w:pPr>
          </w:p>
        </w:tc>
        <w:tc>
          <w:tcPr>
            <w:tcW w:w="57" w:type="dxa"/>
          </w:tcPr>
          <w:p w14:paraId="5369DE1F" w14:textId="77777777" w:rsidR="00525356" w:rsidRPr="005F4B5B" w:rsidRDefault="00525356" w:rsidP="005877CE">
            <w:pPr>
              <w:pStyle w:val="Titel"/>
            </w:pPr>
          </w:p>
        </w:tc>
        <w:tc>
          <w:tcPr>
            <w:tcW w:w="149" w:type="dxa"/>
            <w:vMerge w:val="restart"/>
          </w:tcPr>
          <w:p w14:paraId="1F7B38E2" w14:textId="77777777" w:rsidR="00525356" w:rsidRPr="005F4B5B" w:rsidRDefault="00525356" w:rsidP="005877CE">
            <w:pPr>
              <w:pStyle w:val="Titel"/>
            </w:pPr>
          </w:p>
        </w:tc>
        <w:tc>
          <w:tcPr>
            <w:tcW w:w="72" w:type="dxa"/>
            <w:vMerge w:val="restart"/>
          </w:tcPr>
          <w:p w14:paraId="554205F9" w14:textId="77777777" w:rsidR="00525356" w:rsidRDefault="00525356" w:rsidP="005877CE">
            <w:pPr>
              <w:pStyle w:val="Titel"/>
            </w:pPr>
          </w:p>
        </w:tc>
        <w:tc>
          <w:tcPr>
            <w:tcW w:w="36" w:type="dxa"/>
          </w:tcPr>
          <w:p w14:paraId="60EC136C" w14:textId="77777777" w:rsidR="00525356" w:rsidRDefault="00525356" w:rsidP="005877CE">
            <w:pPr>
              <w:pStyle w:val="Titel"/>
            </w:pPr>
          </w:p>
        </w:tc>
        <w:tc>
          <w:tcPr>
            <w:tcW w:w="32" w:type="dxa"/>
          </w:tcPr>
          <w:p w14:paraId="5BB1FAA3" w14:textId="77777777" w:rsidR="00525356" w:rsidRDefault="00525356" w:rsidP="005877CE">
            <w:pPr>
              <w:pStyle w:val="Titel"/>
            </w:pPr>
          </w:p>
        </w:tc>
        <w:tc>
          <w:tcPr>
            <w:tcW w:w="76" w:type="dxa"/>
            <w:vMerge w:val="restart"/>
          </w:tcPr>
          <w:p w14:paraId="55E92857" w14:textId="77777777" w:rsidR="00525356" w:rsidRPr="00CD4801" w:rsidRDefault="00525356" w:rsidP="005877CE">
            <w:pPr>
              <w:pStyle w:val="KeinLeerraum"/>
              <w:rPr>
                <w:color w:val="000000" w:themeColor="text1"/>
                <w:sz w:val="18"/>
              </w:rPr>
            </w:pPr>
          </w:p>
        </w:tc>
      </w:tr>
      <w:tr w:rsidR="00525356" w:rsidRPr="00CD4801" w14:paraId="122591A7" w14:textId="77777777" w:rsidTr="005F4B5B">
        <w:trPr>
          <w:trHeight w:hRule="exact" w:val="3356"/>
          <w:jc w:val="center"/>
        </w:trPr>
        <w:tc>
          <w:tcPr>
            <w:tcW w:w="7655" w:type="dxa"/>
            <w:vMerge/>
            <w:vAlign w:val="bottom"/>
          </w:tcPr>
          <w:p w14:paraId="38E6F090" w14:textId="77777777" w:rsidR="00525356" w:rsidRPr="00CD4801" w:rsidRDefault="00525356" w:rsidP="005877CE">
            <w:pPr>
              <w:pStyle w:val="Kontaktinfos"/>
            </w:pPr>
          </w:p>
        </w:tc>
        <w:tc>
          <w:tcPr>
            <w:tcW w:w="7654" w:type="dxa"/>
            <w:vMerge/>
          </w:tcPr>
          <w:p w14:paraId="0EA79251" w14:textId="77777777" w:rsidR="00525356" w:rsidRPr="00CD4801" w:rsidRDefault="00525356" w:rsidP="005877CE">
            <w:pPr>
              <w:pStyle w:val="KeinLeerraum"/>
              <w:rPr>
                <w:color w:val="000000" w:themeColor="text1"/>
                <w:sz w:val="18"/>
              </w:rPr>
            </w:pPr>
          </w:p>
        </w:tc>
        <w:tc>
          <w:tcPr>
            <w:tcW w:w="57" w:type="dxa"/>
          </w:tcPr>
          <w:p w14:paraId="4DA4E446" w14:textId="77777777" w:rsidR="00525356" w:rsidRPr="00CD4801" w:rsidRDefault="00525356" w:rsidP="005877CE">
            <w:pPr>
              <w:pStyle w:val="Bild"/>
              <w:rPr>
                <w:noProof/>
              </w:rPr>
            </w:pPr>
          </w:p>
        </w:tc>
        <w:tc>
          <w:tcPr>
            <w:tcW w:w="149" w:type="dxa"/>
            <w:vMerge/>
          </w:tcPr>
          <w:p w14:paraId="49D629C5" w14:textId="77777777" w:rsidR="00525356" w:rsidRPr="00CD4801" w:rsidRDefault="00525356" w:rsidP="005877CE">
            <w:pPr>
              <w:pStyle w:val="Bild"/>
              <w:rPr>
                <w:noProof/>
              </w:rPr>
            </w:pPr>
          </w:p>
        </w:tc>
        <w:tc>
          <w:tcPr>
            <w:tcW w:w="72" w:type="dxa"/>
            <w:vMerge/>
          </w:tcPr>
          <w:p w14:paraId="380D4A53" w14:textId="77777777" w:rsidR="00525356" w:rsidRPr="00CD4801" w:rsidRDefault="00525356" w:rsidP="005877CE">
            <w:pPr>
              <w:pStyle w:val="Bild"/>
              <w:rPr>
                <w:noProof/>
              </w:rPr>
            </w:pPr>
          </w:p>
        </w:tc>
        <w:tc>
          <w:tcPr>
            <w:tcW w:w="68" w:type="dxa"/>
            <w:gridSpan w:val="2"/>
          </w:tcPr>
          <w:p w14:paraId="70E9313C" w14:textId="77777777" w:rsidR="00525356" w:rsidRPr="00CD4801" w:rsidRDefault="00525356" w:rsidP="005877CE">
            <w:pPr>
              <w:pStyle w:val="Bild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4544" behindDoc="1" locked="0" layoutInCell="1" allowOverlap="1" wp14:anchorId="2E47E797" wp14:editId="178C49AD">
                  <wp:simplePos x="0" y="0"/>
                  <wp:positionH relativeFrom="column">
                    <wp:posOffset>-1160780</wp:posOffset>
                  </wp:positionH>
                  <wp:positionV relativeFrom="paragraph">
                    <wp:posOffset>-318135</wp:posOffset>
                  </wp:positionV>
                  <wp:extent cx="395346" cy="533458"/>
                  <wp:effectExtent l="26035" t="50165" r="31115" b="50165"/>
                  <wp:wrapNone/>
                  <wp:docPr id="255" name="Grafik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61087">
                            <a:off x="0" y="0"/>
                            <a:ext cx="395346" cy="53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3520" behindDoc="1" locked="0" layoutInCell="1" allowOverlap="1" wp14:anchorId="7BF31FB3" wp14:editId="39141C86">
                  <wp:simplePos x="0" y="0"/>
                  <wp:positionH relativeFrom="column">
                    <wp:posOffset>-3239135</wp:posOffset>
                  </wp:positionH>
                  <wp:positionV relativeFrom="paragraph">
                    <wp:posOffset>969010</wp:posOffset>
                  </wp:positionV>
                  <wp:extent cx="266700" cy="408902"/>
                  <wp:effectExtent l="0" t="0" r="0" b="0"/>
                  <wp:wrapNone/>
                  <wp:docPr id="254" name="Grafik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40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CE3A0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9424" behindDoc="1" locked="0" layoutInCell="1" allowOverlap="1" wp14:anchorId="53971C51" wp14:editId="67262EE2">
                      <wp:simplePos x="0" y="0"/>
                      <wp:positionH relativeFrom="margin">
                        <wp:posOffset>-7414476</wp:posOffset>
                      </wp:positionH>
                      <wp:positionV relativeFrom="paragraph">
                        <wp:posOffset>1967793</wp:posOffset>
                      </wp:positionV>
                      <wp:extent cx="4260850" cy="914400"/>
                      <wp:effectExtent l="0" t="0" r="6350" b="0"/>
                      <wp:wrapNone/>
                      <wp:docPr id="36" name="Textfeld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085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B29BD6" w14:textId="77777777" w:rsidR="00525356" w:rsidRPr="00DE07CD" w:rsidRDefault="00525356" w:rsidP="00DC525F">
                                  <w:pPr>
                                    <w:rPr>
                                      <w:color w:val="0070C0"/>
                                      <w:sz w:val="96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E07CD">
                                    <w:rPr>
                                      <w:color w:val="0070C0"/>
                                      <w:sz w:val="96"/>
                                      <w:szCs w:val="9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Nachrichten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2BE36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6" o:spid="_x0000_s1026" type="#_x0000_t202" style="position:absolute;left:0;text-align:left;margin-left:-583.8pt;margin-top:154.95pt;width:335.5pt;height:1in;z-index:-251437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" stroked="f">
                      <v:textbox>
                        <w:txbxContent>
                          <w:p w:rsidR="00525356" w:rsidRPr="00DE07CD" w:rsidRDefault="00525356" w:rsidP="00DC525F">
                            <w:pPr>
                              <w:rPr>
                                <w:color w:val="0070C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07CD">
                              <w:rPr>
                                <w:color w:val="0070C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Nachrichten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E3A0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1472" behindDoc="1" locked="0" layoutInCell="1" allowOverlap="1" wp14:anchorId="3EE17DAD" wp14:editId="6B9F2D10">
                      <wp:simplePos x="0" y="0"/>
                      <wp:positionH relativeFrom="column">
                        <wp:posOffset>-8708067</wp:posOffset>
                      </wp:positionH>
                      <wp:positionV relativeFrom="paragraph">
                        <wp:posOffset>79207</wp:posOffset>
                      </wp:positionV>
                      <wp:extent cx="965835" cy="1404620"/>
                      <wp:effectExtent l="0" t="0" r="5715" b="0"/>
                      <wp:wrapNone/>
                      <wp:docPr id="4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583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7D54C5" w14:textId="77777777" w:rsidR="00525356" w:rsidRPr="0040612E" w:rsidRDefault="00525356" w:rsidP="00DC525F">
                                  <w:pPr>
                                    <w:rPr>
                                      <w:color w:val="0070C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Kunst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D276B" id="Textfeld 2" o:spid="_x0000_s1027" type="#_x0000_t202" style="position:absolute;left:0;text-align:left;margin-left:-685.65pt;margin-top:6.25pt;width:76.05pt;height:110.6pt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" stroked="f">
                      <v:textbox style="mso-fit-shape-to-text:t">
                        <w:txbxContent>
                          <w:p w:rsidR="00525356" w:rsidRPr="0040612E" w:rsidRDefault="00525356" w:rsidP="00DC525F">
                            <w:pPr>
                              <w:rPr>
                                <w:color w:val="0070C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Kunst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3A0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78400" behindDoc="1" locked="0" layoutInCell="1" allowOverlap="1" wp14:anchorId="5490A923" wp14:editId="4CB573F6">
                      <wp:simplePos x="0" y="0"/>
                      <wp:positionH relativeFrom="column">
                        <wp:posOffset>-5741335</wp:posOffset>
                      </wp:positionH>
                      <wp:positionV relativeFrom="page">
                        <wp:posOffset>47146</wp:posOffset>
                      </wp:positionV>
                      <wp:extent cx="965835" cy="652780"/>
                      <wp:effectExtent l="0" t="0" r="5715" b="0"/>
                      <wp:wrapNone/>
                      <wp:docPr id="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5835" cy="652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509B17" w14:textId="77777777" w:rsidR="00525356" w:rsidRPr="0040612E" w:rsidRDefault="00525356" w:rsidP="00DC525F">
                                  <w:pPr>
                                    <w:rPr>
                                      <w:color w:val="0070C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Sport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DB6C0" id="_x0000_s1028" type="#_x0000_t202" style="position:absolute;left:0;text-align:left;margin-left:-452.05pt;margin-top:3.7pt;width:76.05pt;height:51.4pt;z-index:-25143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" stroked="f">
                      <v:textbox style="mso-fit-shape-to-text:t">
                        <w:txbxContent>
                          <w:p w:rsidR="00525356" w:rsidRPr="0040612E" w:rsidRDefault="00525356" w:rsidP="00DC525F">
                            <w:pPr>
                              <w:rPr>
                                <w:color w:val="0070C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Sport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CE3A0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2496" behindDoc="1" locked="0" layoutInCell="1" allowOverlap="1" wp14:anchorId="682E92CF" wp14:editId="5DC3055C">
                      <wp:simplePos x="0" y="0"/>
                      <wp:positionH relativeFrom="column">
                        <wp:posOffset>-3082470</wp:posOffset>
                      </wp:positionH>
                      <wp:positionV relativeFrom="page">
                        <wp:posOffset>786980</wp:posOffset>
                      </wp:positionV>
                      <wp:extent cx="1242060" cy="652780"/>
                      <wp:effectExtent l="0" t="0" r="0" b="0"/>
                      <wp:wrapNone/>
                      <wp:docPr id="30" name="Textfeld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2060" cy="652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2011E8" w14:textId="77777777" w:rsidR="00525356" w:rsidRPr="0040612E" w:rsidRDefault="00525356" w:rsidP="00DC525F">
                                  <w:pPr>
                                    <w:rPr>
                                      <w:color w:val="0070C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Wissen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91267" id="Textfeld 30" o:spid="_x0000_s1029" type="#_x0000_t202" style="position:absolute;left:0;text-align:left;margin-left:-242.7pt;margin-top:61.95pt;width:97.8pt;height:51.4pt;z-index:-25143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" stroked="f">
                      <v:textbox style="mso-fit-shape-to-text:t">
                        <w:txbxContent>
                          <w:p w:rsidR="00525356" w:rsidRPr="0040612E" w:rsidRDefault="00525356" w:rsidP="00DC525F">
                            <w:pPr>
                              <w:rPr>
                                <w:color w:val="0070C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Wissen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CE3A0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0448" behindDoc="1" locked="0" layoutInCell="1" allowOverlap="1" wp14:anchorId="1DB1856C" wp14:editId="3E584266">
                      <wp:simplePos x="0" y="0"/>
                      <wp:positionH relativeFrom="column">
                        <wp:posOffset>-9012591</wp:posOffset>
                      </wp:positionH>
                      <wp:positionV relativeFrom="paragraph">
                        <wp:posOffset>2069153</wp:posOffset>
                      </wp:positionV>
                      <wp:extent cx="1019175" cy="652780"/>
                      <wp:effectExtent l="0" t="0" r="9525" b="0"/>
                      <wp:wrapNone/>
                      <wp:docPr id="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652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36A7DB" w14:textId="77777777" w:rsidR="00525356" w:rsidRPr="0040612E" w:rsidRDefault="00525356" w:rsidP="00DC525F">
                                  <w:pPr>
                                    <w:rPr>
                                      <w:color w:val="0070C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0612E">
                                    <w:rPr>
                                      <w:color w:val="0070C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Kultur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BA435" id="_x0000_s1030" type="#_x0000_t202" style="position:absolute;left:0;text-align:left;margin-left:-709.65pt;margin-top:162.95pt;width:80.25pt;height:51.4pt;z-index:-25143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" stroked="f">
                      <v:textbox style="mso-fit-shape-to-text:t">
                        <w:txbxContent>
                          <w:p w:rsidR="00525356" w:rsidRPr="0040612E" w:rsidRDefault="00525356" w:rsidP="00DC525F">
                            <w:pPr>
                              <w:rPr>
                                <w:color w:val="0070C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612E">
                              <w:rPr>
                                <w:color w:val="0070C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Kultur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6" w:type="dxa"/>
            <w:vMerge/>
          </w:tcPr>
          <w:p w14:paraId="3D12B7E5" w14:textId="77777777" w:rsidR="00525356" w:rsidRPr="00CD4801" w:rsidRDefault="00525356" w:rsidP="005877CE">
            <w:pPr>
              <w:pStyle w:val="Bild"/>
              <w:rPr>
                <w:noProof/>
              </w:rPr>
            </w:pPr>
          </w:p>
        </w:tc>
      </w:tr>
    </w:tbl>
    <w:p w14:paraId="465175C1" w14:textId="77777777" w:rsidR="00605FA7" w:rsidRPr="00CD4801" w:rsidRDefault="00525356" w:rsidP="00605FA7">
      <w:pPr>
        <w:spacing w:after="0"/>
        <w:rPr>
          <w:sz w:val="4"/>
        </w:rPr>
      </w:pPr>
      <w:r>
        <w:rPr>
          <w:noProof/>
        </w:rPr>
        <w:drawing>
          <wp:anchor distT="0" distB="0" distL="114300" distR="114300" simplePos="0" relativeHeight="251874304" behindDoc="1" locked="0" layoutInCell="1" allowOverlap="1" wp14:anchorId="5AF80571" wp14:editId="77F59757">
            <wp:simplePos x="0" y="0"/>
            <wp:positionH relativeFrom="margin">
              <wp:posOffset>6257290</wp:posOffset>
            </wp:positionH>
            <wp:positionV relativeFrom="paragraph">
              <wp:posOffset>2049780</wp:posOffset>
            </wp:positionV>
            <wp:extent cx="345510" cy="467435"/>
            <wp:effectExtent l="15240" t="99060" r="0" b="107950"/>
            <wp:wrapNone/>
            <wp:docPr id="256" name="Grafik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23628" flipH="1">
                      <a:off x="0" y="0"/>
                      <a:ext cx="345510" cy="4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5F3"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23BBD5E6" wp14:editId="7809A49B">
                <wp:simplePos x="0" y="0"/>
                <wp:positionH relativeFrom="margin">
                  <wp:posOffset>10732063</wp:posOffset>
                </wp:positionH>
                <wp:positionV relativeFrom="paragraph">
                  <wp:posOffset>2428707</wp:posOffset>
                </wp:positionV>
                <wp:extent cx="2360930" cy="182880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47CF1" w14:textId="77777777" w:rsidR="008935F3" w:rsidRDefault="008935F3" w:rsidP="008935F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before="100" w:beforeAutospacing="1" w:after="0"/>
                            </w:pPr>
                          </w:p>
                          <w:p w14:paraId="3FD9DF93" w14:textId="77777777" w:rsidR="008935F3" w:rsidRDefault="008935F3" w:rsidP="008935F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before="100" w:beforeAutospacing="1" w:after="0"/>
                            </w:pPr>
                          </w:p>
                          <w:p w14:paraId="2462E2D2" w14:textId="77777777" w:rsidR="00DE07CD" w:rsidRDefault="008935F3" w:rsidP="008935F3">
                            <w:r>
                              <w:br/>
                            </w:r>
                          </w:p>
                          <w:p w14:paraId="00A452A8" w14:textId="77777777" w:rsidR="008935F3" w:rsidRDefault="008935F3" w:rsidP="008935F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before="100" w:beforeAutospacing="1" w:after="0"/>
                            </w:pPr>
                          </w:p>
                          <w:p w14:paraId="3B03ABA2" w14:textId="77777777" w:rsidR="008935F3" w:rsidRDefault="008935F3" w:rsidP="008935F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before="100" w:beforeAutospacing="1" w:after="0"/>
                            </w:pPr>
                          </w:p>
                          <w:p w14:paraId="16DC2CF6" w14:textId="77777777" w:rsidR="008935F3" w:rsidRDefault="008935F3" w:rsidP="008935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845.05pt;margin-top:191.25pt;width:185.9pt;height:2in;z-index:-2514698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" stroked="f">
                <v:textbox>
                  <w:txbxContent>
                    <w:p w:rsidR="008935F3" w:rsidRDefault="008935F3" w:rsidP="008935F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before="100" w:beforeAutospacing="1" w:after="0"/>
                      </w:pPr>
                    </w:p>
                    <w:p w:rsidR="008935F3" w:rsidRDefault="008935F3" w:rsidP="008935F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before="100" w:beforeAutospacing="1" w:after="0"/>
                      </w:pPr>
                    </w:p>
                    <w:p w:rsidR="00DE07CD" w:rsidRDefault="008935F3" w:rsidP="008935F3">
                      <w:r>
                        <w:br/>
                      </w:r>
                    </w:p>
                    <w:p w:rsidR="008935F3" w:rsidRDefault="008935F3" w:rsidP="008935F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before="100" w:beforeAutospacing="1" w:after="0"/>
                      </w:pPr>
                    </w:p>
                    <w:p w:rsidR="008935F3" w:rsidRDefault="008935F3" w:rsidP="008935F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before="100" w:beforeAutospacing="1" w:after="0"/>
                      </w:pPr>
                    </w:p>
                    <w:p w:rsidR="008935F3" w:rsidRDefault="008935F3" w:rsidP="008935F3"/>
                  </w:txbxContent>
                </v:textbox>
                <w10:wrap anchorx="margin"/>
              </v:shape>
            </w:pict>
          </mc:Fallback>
        </mc:AlternateContent>
      </w:r>
      <w:r w:rsidR="008935F3"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4FCB629" wp14:editId="0DE51372">
                <wp:simplePos x="0" y="0"/>
                <wp:positionH relativeFrom="margin">
                  <wp:posOffset>10377338</wp:posOffset>
                </wp:positionH>
                <wp:positionV relativeFrom="paragraph">
                  <wp:posOffset>-754991</wp:posOffset>
                </wp:positionV>
                <wp:extent cx="2360930" cy="1828800"/>
                <wp:effectExtent l="0" t="0" r="0" b="0"/>
                <wp:wrapNone/>
                <wp:docPr id="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B9F65" w14:textId="77777777" w:rsidR="008935F3" w:rsidRDefault="008935F3" w:rsidP="008935F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before="100" w:beforeAutospacing="1" w:after="0"/>
                            </w:pPr>
                          </w:p>
                          <w:p w14:paraId="54AEB8A3" w14:textId="77777777" w:rsidR="008935F3" w:rsidRDefault="008935F3" w:rsidP="008935F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before="100" w:beforeAutospacing="1" w:after="0"/>
                            </w:pPr>
                          </w:p>
                          <w:p w14:paraId="4DEE21FA" w14:textId="77777777" w:rsidR="008935F3" w:rsidRDefault="008935F3" w:rsidP="008935F3">
                            <w:r>
                              <w:br/>
                            </w:r>
                          </w:p>
                          <w:p w14:paraId="439A48B7" w14:textId="77777777" w:rsidR="008935F3" w:rsidRDefault="008935F3" w:rsidP="008935F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before="100" w:beforeAutospacing="1" w:after="0"/>
                            </w:pPr>
                          </w:p>
                          <w:p w14:paraId="10E4669B" w14:textId="77777777" w:rsidR="008935F3" w:rsidRDefault="008935F3" w:rsidP="008935F3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before="100" w:beforeAutospacing="1" w:after="0"/>
                            </w:pPr>
                          </w:p>
                          <w:p w14:paraId="2540FEC9" w14:textId="77777777" w:rsidR="008935F3" w:rsidRDefault="008935F3" w:rsidP="008935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00885" id="_x0000_s1032" type="#_x0000_t202" style="position:absolute;margin-left:817.1pt;margin-top:-59.45pt;width:185.9pt;height:2in;z-index:-25146777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" stroked="f">
                <v:textbox>
                  <w:txbxContent>
                    <w:p w:rsidR="008935F3" w:rsidRDefault="008935F3" w:rsidP="008935F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before="100" w:beforeAutospacing="1" w:after="0"/>
                      </w:pPr>
                    </w:p>
                    <w:p w:rsidR="008935F3" w:rsidRDefault="008935F3" w:rsidP="008935F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before="100" w:beforeAutospacing="1" w:after="0"/>
                      </w:pPr>
                    </w:p>
                    <w:p w:rsidR="008935F3" w:rsidRDefault="008935F3" w:rsidP="008935F3">
                      <w:r>
                        <w:br/>
                      </w:r>
                    </w:p>
                    <w:p w:rsidR="008935F3" w:rsidRDefault="008935F3" w:rsidP="008935F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before="100" w:beforeAutospacing="1" w:after="0"/>
                      </w:pPr>
                    </w:p>
                    <w:p w:rsidR="008935F3" w:rsidRDefault="008935F3" w:rsidP="008935F3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before="100" w:beforeAutospacing="1" w:after="0"/>
                      </w:pPr>
                    </w:p>
                    <w:p w:rsidR="008935F3" w:rsidRDefault="008935F3" w:rsidP="008935F3"/>
                  </w:txbxContent>
                </v:textbox>
                <w10:wrap anchorx="margin"/>
              </v:shape>
            </w:pict>
          </mc:Fallback>
        </mc:AlternateContent>
      </w:r>
      <w:r w:rsidR="008935F3" w:rsidRPr="00CE3A0B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2827BA02" wp14:editId="17179E0B">
                <wp:simplePos x="0" y="0"/>
                <wp:positionH relativeFrom="column">
                  <wp:posOffset>6465738</wp:posOffset>
                </wp:positionH>
                <wp:positionV relativeFrom="paragraph">
                  <wp:posOffset>1853877</wp:posOffset>
                </wp:positionV>
                <wp:extent cx="2992755" cy="140462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7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52E52" w14:textId="77777777" w:rsidR="00DC525F" w:rsidRPr="0040612E" w:rsidRDefault="00DC525F" w:rsidP="00DC525F">
                            <w:pPr>
                              <w:rPr>
                                <w:color w:val="0070C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Alltag und Soziales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0F346" id="_x0000_s1033" type="#_x0000_t202" style="position:absolute;margin-left:509.1pt;margin-top:145.95pt;width:235.65pt;height:110.6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" stroked="f">
                <v:textbox style="mso-fit-shape-to-text:t">
                  <w:txbxContent>
                    <w:p w:rsidR="00DC525F" w:rsidRPr="0040612E" w:rsidRDefault="00DC525F" w:rsidP="00DC525F">
                      <w:pPr>
                        <w:rPr>
                          <w:color w:val="0070C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Alltag und Soziales</w:t>
                      </w:r>
                    </w:p>
                  </w:txbxContent>
                </v:textbox>
              </v:shape>
            </w:pict>
          </mc:Fallback>
        </mc:AlternateContent>
      </w:r>
      <w:r w:rsidR="00E91C66"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1" locked="0" layoutInCell="1" allowOverlap="1" wp14:anchorId="0016D222" wp14:editId="0688166E">
                <wp:simplePos x="0" y="0"/>
                <wp:positionH relativeFrom="column">
                  <wp:posOffset>3239710</wp:posOffset>
                </wp:positionH>
                <wp:positionV relativeFrom="paragraph">
                  <wp:posOffset>2001137</wp:posOffset>
                </wp:positionV>
                <wp:extent cx="1983740" cy="1404620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1638E" w14:textId="77777777" w:rsidR="00DC525F" w:rsidRPr="0040612E" w:rsidRDefault="00DC525F" w:rsidP="00DC525F">
                            <w:pPr>
                              <w:rPr>
                                <w:color w:val="0070C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Wirtschaft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4C545" id="_x0000_s1034" type="#_x0000_t202" style="position:absolute;margin-left:255.1pt;margin-top:157.55pt;width:156.2pt;height:110.6pt;z-index:-25148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" stroked="f">
                <v:textbox style="mso-fit-shape-to-text:t">
                  <w:txbxContent>
                    <w:p w:rsidR="00DC525F" w:rsidRPr="0040612E" w:rsidRDefault="00DC525F" w:rsidP="00DC525F">
                      <w:pPr>
                        <w:rPr>
                          <w:color w:val="0070C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Wirtschaft</w:t>
                      </w:r>
                    </w:p>
                  </w:txbxContent>
                </v:textbox>
              </v:shape>
            </w:pict>
          </mc:Fallback>
        </mc:AlternateContent>
      </w:r>
      <w:r w:rsidR="00E91C66" w:rsidRPr="00CE3A0B"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2DD136A8" wp14:editId="4E2A911B">
                <wp:simplePos x="0" y="0"/>
                <wp:positionH relativeFrom="column">
                  <wp:posOffset>620779</wp:posOffset>
                </wp:positionH>
                <wp:positionV relativeFrom="paragraph">
                  <wp:posOffset>2151800</wp:posOffset>
                </wp:positionV>
                <wp:extent cx="1019175" cy="1404620"/>
                <wp:effectExtent l="0" t="0" r="9525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9F534" w14:textId="77777777" w:rsidR="00DC525F" w:rsidRPr="0040612E" w:rsidRDefault="00DC525F" w:rsidP="00DC525F">
                            <w:pPr>
                              <w:rPr>
                                <w:color w:val="0070C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Politik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F8043" id="_x0000_s1035" type="#_x0000_t202" style="position:absolute;margin-left:48.9pt;margin-top:169.45pt;width:80.25pt;height:110.6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" stroked="f">
                <v:textbox style="mso-fit-shape-to-text:t">
                  <w:txbxContent>
                    <w:p w:rsidR="00DC525F" w:rsidRPr="0040612E" w:rsidRDefault="00DC525F" w:rsidP="00DC525F">
                      <w:pPr>
                        <w:rPr>
                          <w:color w:val="0070C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Politik</w:t>
                      </w:r>
                    </w:p>
                  </w:txbxContent>
                </v:textbox>
              </v:shape>
            </w:pict>
          </mc:Fallback>
        </mc:AlternateContent>
      </w:r>
      <w:r w:rsidR="00455236"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520DAAC6" wp14:editId="715D5255">
                <wp:simplePos x="0" y="0"/>
                <wp:positionH relativeFrom="column">
                  <wp:posOffset>9258300</wp:posOffset>
                </wp:positionH>
                <wp:positionV relativeFrom="paragraph">
                  <wp:posOffset>-2518410</wp:posOffset>
                </wp:positionV>
                <wp:extent cx="609600" cy="956945"/>
                <wp:effectExtent l="12700" t="0" r="12700" b="0"/>
                <wp:wrapNone/>
                <wp:docPr id="56" name="Gruppieren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956945"/>
                          <a:chOff x="0" y="0"/>
                          <a:chExt cx="609600" cy="956945"/>
                        </a:xfrm>
                      </wpg:grpSpPr>
                      <wps:wsp>
                        <wps:cNvPr id="57" name="Ellipse 57"/>
                        <wps:cNvSpPr/>
                        <wps:spPr>
                          <a:xfrm>
                            <a:off x="0" y="28575"/>
                            <a:ext cx="609600" cy="60960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feld 58"/>
                        <wps:cNvSpPr txBox="1"/>
                        <wps:spPr>
                          <a:xfrm>
                            <a:off x="85725" y="0"/>
                            <a:ext cx="43942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4C7188" w14:textId="77777777" w:rsidR="00455236" w:rsidRPr="00455236" w:rsidRDefault="00455236" w:rsidP="00455236">
                              <w:pPr>
                                <w:pStyle w:val="berschrift1"/>
                                <w:jc w:val="center"/>
                                <w:rPr>
                                  <w:color w:val="29519B" w:themeColor="accent3"/>
                                  <w:sz w:val="7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color w:val="29519B" w:themeColor="accent3"/>
                                  <w:sz w:val="7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DAAC6" id="Gruppieren 56" o:spid="_x0000_s1036" style="position:absolute;margin-left:729pt;margin-top:-198.3pt;width:48pt;height:75.35pt;z-index:-251614208" coordsize="6096,95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">
                <v:oval id="Ellipse 57" o:spid="_x0000_s1037" style="position:absolute;top:285;width:6096;height:60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" filled="f" strokecolor="#0070c0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58" o:spid="_x0000_s1038" type="#_x0000_t202" style="position:absolute;left:857;width:4394;height:956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" filled="f" stroked="f">
                  <v:textbox style="mso-fit-shape-to-text:t">
                    <w:txbxContent>
                      <w:p w14:paraId="3B4C7188" w14:textId="77777777" w:rsidR="00455236" w:rsidRPr="00455236" w:rsidRDefault="00455236" w:rsidP="00455236">
                        <w:pPr>
                          <w:pStyle w:val="berschrift1"/>
                          <w:jc w:val="center"/>
                          <w:rPr>
                            <w:color w:val="29519B" w:themeColor="accent3"/>
                            <w:sz w:val="7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color w:val="29519B" w:themeColor="accent3"/>
                            <w:sz w:val="7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3DB6">
        <w:rPr>
          <w:noProof/>
        </w:rPr>
        <w:t xml:space="preserve"> </w:t>
      </w:r>
      <w:r w:rsidR="00605FA7" w:rsidRPr="00CD4801">
        <w:rPr>
          <w:sz w:val="4"/>
          <w:szCs w:val="4"/>
          <w:lang w:bidi="de-DE"/>
        </w:rPr>
        <w:br w:type="page"/>
      </w:r>
    </w:p>
    <w:tbl>
      <w:tblPr>
        <w:tblW w:w="10252" w:type="pct"/>
        <w:tblLayout w:type="fixed"/>
        <w:tblLook w:val="04A0" w:firstRow="1" w:lastRow="0" w:firstColumn="1" w:lastColumn="0" w:noHBand="0" w:noVBand="1"/>
        <w:tblDescription w:val="Seitenlayout für 2 Innenseiten der Broschüre"/>
      </w:tblPr>
      <w:tblGrid>
        <w:gridCol w:w="6929"/>
        <w:gridCol w:w="2710"/>
        <w:gridCol w:w="2835"/>
        <w:gridCol w:w="1985"/>
        <w:gridCol w:w="9102"/>
        <w:gridCol w:w="2467"/>
        <w:gridCol w:w="5544"/>
      </w:tblGrid>
      <w:tr w:rsidR="00DE07CD" w:rsidRPr="00CD4801" w14:paraId="0C504199" w14:textId="77777777" w:rsidTr="00913210">
        <w:trPr>
          <w:trHeight w:hRule="exact" w:val="634"/>
        </w:trPr>
        <w:tc>
          <w:tcPr>
            <w:tcW w:w="6929" w:type="dxa"/>
            <w:vMerge w:val="restart"/>
          </w:tcPr>
          <w:p w14:paraId="3E1F4EE5" w14:textId="77777777" w:rsidR="00DE07CD" w:rsidRDefault="0096705F" w:rsidP="00DE07CD">
            <w:pPr>
              <w:pStyle w:val="Inhaltsverzeichnisberschrift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51776" behindDoc="1" locked="0" layoutInCell="1" allowOverlap="1" wp14:anchorId="242C7001" wp14:editId="57D1AA35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585787</wp:posOffset>
                  </wp:positionV>
                  <wp:extent cx="1321985" cy="549239"/>
                  <wp:effectExtent l="0" t="0" r="0" b="3810"/>
                  <wp:wrapNone/>
                  <wp:docPr id="208" name="Grafik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985" cy="54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07CD">
              <w:t>Verbreitung</w:t>
            </w:r>
          </w:p>
          <w:p w14:paraId="5222829A" w14:textId="77777777" w:rsidR="00DE07CD" w:rsidRDefault="0096705F" w:rsidP="00DE07CD">
            <w:r>
              <w:rPr>
                <w:noProof/>
              </w:rPr>
              <w:drawing>
                <wp:anchor distT="0" distB="0" distL="114300" distR="114300" simplePos="0" relativeHeight="251853824" behindDoc="1" locked="0" layoutInCell="1" allowOverlap="1" wp14:anchorId="217B96E9" wp14:editId="1D593274">
                  <wp:simplePos x="0" y="0"/>
                  <wp:positionH relativeFrom="column">
                    <wp:posOffset>2617470</wp:posOffset>
                  </wp:positionH>
                  <wp:positionV relativeFrom="paragraph">
                    <wp:posOffset>24340</wp:posOffset>
                  </wp:positionV>
                  <wp:extent cx="895072" cy="526415"/>
                  <wp:effectExtent l="0" t="0" r="635" b="6985"/>
                  <wp:wrapNone/>
                  <wp:docPr id="214" name="Grafik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072" cy="52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2800" behindDoc="1" locked="0" layoutInCell="1" allowOverlap="1" wp14:anchorId="01F13C66" wp14:editId="1EA6C7A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78105</wp:posOffset>
                  </wp:positionV>
                  <wp:extent cx="898525" cy="402590"/>
                  <wp:effectExtent l="0" t="0" r="0" b="0"/>
                  <wp:wrapNone/>
                  <wp:docPr id="212" name="Grafik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0F93EDE" w14:textId="77777777" w:rsidR="00DE07CD" w:rsidRDefault="00DE07CD" w:rsidP="00DE07CD"/>
          <w:p w14:paraId="44ED73DC" w14:textId="77777777" w:rsidR="00DE07CD" w:rsidRDefault="00DE07CD" w:rsidP="00DE07CD"/>
          <w:p w14:paraId="64829503" w14:textId="77777777" w:rsidR="00DE07CD" w:rsidRDefault="00DE07CD" w:rsidP="00DE07CD"/>
          <w:p w14:paraId="009B88FB" w14:textId="77777777" w:rsidR="00DE07CD" w:rsidRPr="005A3DB6" w:rsidRDefault="00DE07CD" w:rsidP="00DE07CD"/>
          <w:p w14:paraId="69E2C672" w14:textId="77777777" w:rsidR="00DE07CD" w:rsidRDefault="00DE07CD" w:rsidP="00DE07CD">
            <w:pPr>
              <w:pStyle w:val="Inhaltsverzeichnisberschrift"/>
            </w:pPr>
            <w:r>
              <w:t>Textsorten</w:t>
            </w:r>
          </w:p>
          <w:p w14:paraId="3BE3E546" w14:textId="77777777" w:rsidR="00DE07CD" w:rsidRDefault="00DE07CD" w:rsidP="00DE07CD">
            <w:pPr>
              <w:spacing w:before="100" w:beforeAutospacing="1" w:after="0"/>
            </w:pPr>
          </w:p>
          <w:p w14:paraId="30DF75EA" w14:textId="77777777" w:rsidR="00DE07CD" w:rsidRDefault="00DE07CD" w:rsidP="00DE07CD">
            <w:pPr>
              <w:pBdr>
                <w:top w:val="single" w:sz="12" w:space="1" w:color="auto"/>
                <w:bottom w:val="single" w:sz="12" w:space="1" w:color="auto"/>
              </w:pBdr>
              <w:spacing w:before="100" w:beforeAutospacing="1" w:after="0"/>
            </w:pPr>
          </w:p>
          <w:p w14:paraId="07BB506D" w14:textId="77777777" w:rsidR="00DE07CD" w:rsidRDefault="00DE07CD" w:rsidP="00DE07CD">
            <w:pPr>
              <w:pBdr>
                <w:top w:val="single" w:sz="12" w:space="1" w:color="auto"/>
                <w:bottom w:val="single" w:sz="12" w:space="1" w:color="auto"/>
              </w:pBdr>
              <w:spacing w:before="100" w:beforeAutospacing="1" w:after="0"/>
            </w:pPr>
          </w:p>
          <w:p w14:paraId="380924D7" w14:textId="77777777" w:rsidR="00DE07CD" w:rsidRDefault="00DE07CD" w:rsidP="00DE07CD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0"/>
            </w:pPr>
            <w:r>
              <w:br/>
            </w:r>
          </w:p>
          <w:p w14:paraId="51D70B45" w14:textId="77777777" w:rsidR="00DE07CD" w:rsidRDefault="00DE07CD" w:rsidP="00DE07CD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0"/>
            </w:pPr>
            <w:r>
              <w:br/>
            </w:r>
          </w:p>
          <w:p w14:paraId="41D834A0" w14:textId="77777777" w:rsidR="00DE07CD" w:rsidRPr="00CD4801" w:rsidRDefault="00DE07CD" w:rsidP="00DE07CD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0"/>
            </w:pPr>
            <w:r>
              <w:br/>
            </w:r>
          </w:p>
        </w:tc>
        <w:tc>
          <w:tcPr>
            <w:tcW w:w="2710" w:type="dxa"/>
          </w:tcPr>
          <w:p w14:paraId="1E67C0CF" w14:textId="77777777" w:rsidR="00DE07CD" w:rsidRDefault="00DE07CD" w:rsidP="00DE07CD"/>
        </w:tc>
        <w:tc>
          <w:tcPr>
            <w:tcW w:w="4820" w:type="dxa"/>
            <w:gridSpan w:val="2"/>
          </w:tcPr>
          <w:p w14:paraId="0D5C8125" w14:textId="77777777" w:rsidR="00DE07CD" w:rsidRDefault="00DE07CD" w:rsidP="00DE07CD">
            <w:pPr>
              <w:pStyle w:val="Inhaltsverzeichnisberschrift"/>
            </w:pPr>
            <w:r>
              <w:t>Erscheinungsformen</w:t>
            </w:r>
          </w:p>
          <w:p w14:paraId="30D327E8" w14:textId="77777777" w:rsidR="00DE07CD" w:rsidRPr="00CD4801" w:rsidRDefault="00DE07CD" w:rsidP="00DE07CD">
            <w:pPr>
              <w:pStyle w:val="KeinLeerraum"/>
              <w:rPr>
                <w:color w:val="000000" w:themeColor="text1"/>
                <w:sz w:val="18"/>
              </w:rPr>
            </w:pPr>
          </w:p>
        </w:tc>
        <w:tc>
          <w:tcPr>
            <w:tcW w:w="9102" w:type="dxa"/>
          </w:tcPr>
          <w:p w14:paraId="2FAEC35A" w14:textId="77777777" w:rsidR="00DE07CD" w:rsidRPr="00CD4801" w:rsidRDefault="00DE07CD" w:rsidP="00DE07CD">
            <w:pPr>
              <w:pStyle w:val="KeinLeerraum"/>
              <w:rPr>
                <w:color w:val="000000" w:themeColor="text1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5824" behindDoc="1" locked="0" layoutInCell="1" allowOverlap="1" wp14:anchorId="7F455CA1" wp14:editId="22FF87F9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-489585</wp:posOffset>
                      </wp:positionV>
                      <wp:extent cx="609600" cy="956945"/>
                      <wp:effectExtent l="12700" t="0" r="12700" b="0"/>
                      <wp:wrapNone/>
                      <wp:docPr id="50" name="Gruppieren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956945"/>
                                <a:chOff x="0" y="0"/>
                                <a:chExt cx="609600" cy="956945"/>
                              </a:xfrm>
                            </wpg:grpSpPr>
                            <wps:wsp>
                              <wps:cNvPr id="51" name="Ellipse 51"/>
                              <wps:cNvSpPr/>
                              <wps:spPr>
                                <a:xfrm>
                                  <a:off x="0" y="28575"/>
                                  <a:ext cx="609600" cy="6096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Textfeld 52"/>
                              <wps:cNvSpPr txBox="1"/>
                              <wps:spPr>
                                <a:xfrm>
                                  <a:off x="85725" y="0"/>
                                  <a:ext cx="439420" cy="956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E9F243" w14:textId="77777777" w:rsidR="00DE07CD" w:rsidRPr="00455236" w:rsidRDefault="00DE07CD" w:rsidP="00DE07CD">
                                    <w:pPr>
                                      <w:pStyle w:val="berschrift1"/>
                                      <w:jc w:val="center"/>
                                      <w:rPr>
                                        <w:color w:val="29519B" w:themeColor="accent3"/>
                                        <w:sz w:val="72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color w:val="29519B" w:themeColor="accent3"/>
                                        <w:sz w:val="72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455CA1" id="Gruppieren 50" o:spid="_x0000_s1039" style="position:absolute;margin-left:3.65pt;margin-top:-38.55pt;width:48pt;height:75.35pt;z-index:-251590656" coordsize="6096,95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">
                      <v:oval id="Ellipse 51" o:spid="_x0000_s1040" style="position:absolute;top:285;width:6096;height:60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" filled="f" strokecolor="#0070c0" strokeweight="2.25pt"/>
                      <v:shape id="Textfeld 52" o:spid="_x0000_s1041" type="#_x0000_t202" style="position:absolute;left:857;width:4394;height:956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" filled="f" stroked="f">
                        <v:textbox style="mso-fit-shape-to-text:t">
                          <w:txbxContent>
                            <w:p w14:paraId="2EE9F243" w14:textId="77777777" w:rsidR="00DE07CD" w:rsidRPr="00455236" w:rsidRDefault="00DE07CD" w:rsidP="00DE07CD">
                              <w:pPr>
                                <w:pStyle w:val="berschrift1"/>
                                <w:jc w:val="center"/>
                                <w:rPr>
                                  <w:color w:val="29519B" w:themeColor="accent3"/>
                                  <w:sz w:val="7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color w:val="29519B" w:themeColor="accent3"/>
                                  <w:sz w:val="7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467" w:type="dxa"/>
          </w:tcPr>
          <w:p w14:paraId="5E8925E4" w14:textId="77777777" w:rsidR="00DE07CD" w:rsidRPr="00CD4801" w:rsidRDefault="00DE07CD" w:rsidP="00DE07CD">
            <w:pPr>
              <w:pStyle w:val="KeinLeerraum"/>
              <w:rPr>
                <w:color w:val="000000" w:themeColor="text1"/>
                <w:sz w:val="18"/>
              </w:rPr>
            </w:pPr>
          </w:p>
        </w:tc>
        <w:tc>
          <w:tcPr>
            <w:tcW w:w="5544" w:type="dxa"/>
          </w:tcPr>
          <w:p w14:paraId="4E7F7FA2" w14:textId="77777777" w:rsidR="00DE07CD" w:rsidRPr="00CD4801" w:rsidRDefault="00DE07CD" w:rsidP="00DE07CD">
            <w:pPr>
              <w:pStyle w:val="KeinLeerraum"/>
              <w:rPr>
                <w:color w:val="000000" w:themeColor="text1"/>
                <w:sz w:val="18"/>
              </w:rPr>
            </w:pPr>
          </w:p>
        </w:tc>
      </w:tr>
      <w:tr w:rsidR="00DE07CD" w:rsidRPr="00CD4801" w14:paraId="2745BFBF" w14:textId="77777777" w:rsidTr="00913210">
        <w:trPr>
          <w:trHeight w:hRule="exact" w:val="793"/>
        </w:trPr>
        <w:tc>
          <w:tcPr>
            <w:tcW w:w="6929" w:type="dxa"/>
            <w:vMerge/>
          </w:tcPr>
          <w:p w14:paraId="7DF13297" w14:textId="77777777" w:rsidR="00DE07CD" w:rsidRDefault="00DE07CD" w:rsidP="00DE07CD">
            <w:pPr>
              <w:pStyle w:val="Inhaltsverzeichnisberschrift"/>
            </w:pPr>
          </w:p>
        </w:tc>
        <w:tc>
          <w:tcPr>
            <w:tcW w:w="2710" w:type="dxa"/>
          </w:tcPr>
          <w:p w14:paraId="292ECAE9" w14:textId="77777777" w:rsidR="00DE07CD" w:rsidRDefault="00DE07CD" w:rsidP="00DE07CD"/>
        </w:tc>
        <w:tc>
          <w:tcPr>
            <w:tcW w:w="2835" w:type="dxa"/>
          </w:tcPr>
          <w:p w14:paraId="032B1075" w14:textId="77777777" w:rsidR="00DE07CD" w:rsidRPr="00CD4801" w:rsidRDefault="00DE07CD" w:rsidP="00DE07CD">
            <w:pPr>
              <w:pStyle w:val="KeinLeerraum"/>
              <w:rPr>
                <w:color w:val="000000" w:themeColor="text1"/>
                <w:sz w:val="18"/>
              </w:rPr>
            </w:pPr>
            <w:r>
              <w:t>Printmedien</w:t>
            </w:r>
          </w:p>
        </w:tc>
        <w:tc>
          <w:tcPr>
            <w:tcW w:w="11087" w:type="dxa"/>
            <w:gridSpan w:val="2"/>
          </w:tcPr>
          <w:p w14:paraId="26231ABE" w14:textId="77777777" w:rsidR="00DE07CD" w:rsidRPr="00D708E3" w:rsidRDefault="00913210" w:rsidP="00DE07CD">
            <w:pPr>
              <w:pStyle w:val="KeinLeerraum"/>
            </w:pPr>
            <w:r>
              <w:t>Audiovisuelle Medien</w:t>
            </w:r>
          </w:p>
        </w:tc>
        <w:tc>
          <w:tcPr>
            <w:tcW w:w="2467" w:type="dxa"/>
          </w:tcPr>
          <w:p w14:paraId="2BC5B462" w14:textId="77777777" w:rsidR="00DE07CD" w:rsidRPr="00CD4801" w:rsidRDefault="00DE07CD" w:rsidP="00DE07CD">
            <w:pPr>
              <w:pStyle w:val="KeinLeerraum"/>
              <w:rPr>
                <w:color w:val="000000" w:themeColor="text1"/>
                <w:sz w:val="18"/>
              </w:rPr>
            </w:pPr>
          </w:p>
        </w:tc>
        <w:tc>
          <w:tcPr>
            <w:tcW w:w="5544" w:type="dxa"/>
          </w:tcPr>
          <w:p w14:paraId="5AA5D769" w14:textId="77777777" w:rsidR="00DE07CD" w:rsidRPr="00CD4801" w:rsidRDefault="00DE07CD" w:rsidP="00DE07CD">
            <w:pPr>
              <w:pStyle w:val="KeinLeerraum"/>
              <w:rPr>
                <w:color w:val="000000" w:themeColor="text1"/>
                <w:sz w:val="18"/>
              </w:rPr>
            </w:pPr>
          </w:p>
        </w:tc>
      </w:tr>
      <w:tr w:rsidR="00DE07CD" w:rsidRPr="00CD4801" w14:paraId="34A1D822" w14:textId="77777777" w:rsidTr="00913210">
        <w:trPr>
          <w:trHeight w:hRule="exact" w:val="2135"/>
        </w:trPr>
        <w:tc>
          <w:tcPr>
            <w:tcW w:w="6929" w:type="dxa"/>
            <w:vMerge/>
          </w:tcPr>
          <w:p w14:paraId="39D9CBBE" w14:textId="77777777" w:rsidR="00DE07CD" w:rsidRDefault="00DE07CD" w:rsidP="00DE07CD">
            <w:pPr>
              <w:pStyle w:val="Inhaltsverzeichnisberschrift"/>
            </w:pPr>
          </w:p>
        </w:tc>
        <w:tc>
          <w:tcPr>
            <w:tcW w:w="2710" w:type="dxa"/>
          </w:tcPr>
          <w:p w14:paraId="736A0B31" w14:textId="77777777" w:rsidR="00DE07CD" w:rsidRDefault="00525356" w:rsidP="00DE07CD">
            <w:r>
              <w:rPr>
                <w:noProof/>
              </w:rPr>
              <w:drawing>
                <wp:anchor distT="0" distB="0" distL="114300" distR="114300" simplePos="0" relativeHeight="251870208" behindDoc="1" locked="0" layoutInCell="1" allowOverlap="1" wp14:anchorId="40101C1F" wp14:editId="4513A1BC">
                  <wp:simplePos x="0" y="0"/>
                  <wp:positionH relativeFrom="column">
                    <wp:posOffset>-580390</wp:posOffset>
                  </wp:positionH>
                  <wp:positionV relativeFrom="paragraph">
                    <wp:posOffset>-209550</wp:posOffset>
                  </wp:positionV>
                  <wp:extent cx="1285875" cy="438775"/>
                  <wp:effectExtent l="0" t="0" r="0" b="0"/>
                  <wp:wrapNone/>
                  <wp:docPr id="215" name="Grafik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43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  <w:gridSpan w:val="2"/>
          </w:tcPr>
          <w:p w14:paraId="463C4878" w14:textId="77777777" w:rsidR="00DE07CD" w:rsidRPr="00CD4801" w:rsidRDefault="00913210" w:rsidP="00DE07CD">
            <w:pPr>
              <w:pStyle w:val="KeinLeerraum"/>
              <w:rPr>
                <w:color w:val="000000" w:themeColor="text1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1D308649" wp14:editId="699C61F4">
                  <wp:simplePos x="0" y="0"/>
                  <wp:positionH relativeFrom="column">
                    <wp:posOffset>1821180</wp:posOffset>
                  </wp:positionH>
                  <wp:positionV relativeFrom="paragraph">
                    <wp:posOffset>-202565</wp:posOffset>
                  </wp:positionV>
                  <wp:extent cx="1417714" cy="1171575"/>
                  <wp:effectExtent l="0" t="0" r="0" b="0"/>
                  <wp:wrapNone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fernseher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714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07CD"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2F66B9C3" wp14:editId="12F14BCE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-199390</wp:posOffset>
                  </wp:positionV>
                  <wp:extent cx="1417320" cy="1171575"/>
                  <wp:effectExtent l="0" t="0" r="0" b="0"/>
                  <wp:wrapNone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zeitung01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102" w:type="dxa"/>
          </w:tcPr>
          <w:p w14:paraId="11B4EC34" w14:textId="77777777" w:rsidR="00DE07CD" w:rsidRPr="00CD4801" w:rsidRDefault="00DE07CD" w:rsidP="00DE07CD">
            <w:pPr>
              <w:pStyle w:val="KeinLeerraum"/>
              <w:rPr>
                <w:color w:val="000000" w:themeColor="text1"/>
                <w:sz w:val="18"/>
              </w:rPr>
            </w:pPr>
          </w:p>
        </w:tc>
        <w:tc>
          <w:tcPr>
            <w:tcW w:w="2467" w:type="dxa"/>
          </w:tcPr>
          <w:p w14:paraId="64D63ABD" w14:textId="77777777" w:rsidR="00DE07CD" w:rsidRPr="00CD4801" w:rsidRDefault="00DE07CD" w:rsidP="00DE07CD">
            <w:pPr>
              <w:pStyle w:val="KeinLeerraum"/>
              <w:rPr>
                <w:color w:val="000000" w:themeColor="text1"/>
                <w:sz w:val="18"/>
              </w:rPr>
            </w:pPr>
          </w:p>
        </w:tc>
        <w:tc>
          <w:tcPr>
            <w:tcW w:w="5544" w:type="dxa"/>
          </w:tcPr>
          <w:p w14:paraId="0998592D" w14:textId="77777777" w:rsidR="00DE07CD" w:rsidRPr="00CD4801" w:rsidRDefault="00DE07CD" w:rsidP="00DE07CD">
            <w:pPr>
              <w:pStyle w:val="KeinLeerraum"/>
              <w:rPr>
                <w:color w:val="000000" w:themeColor="text1"/>
                <w:sz w:val="18"/>
              </w:rPr>
            </w:pPr>
          </w:p>
        </w:tc>
      </w:tr>
      <w:tr w:rsidR="00DE07CD" w:rsidRPr="00CD4801" w14:paraId="63C276E1" w14:textId="77777777" w:rsidTr="00913210">
        <w:trPr>
          <w:trHeight w:hRule="exact" w:val="1567"/>
        </w:trPr>
        <w:tc>
          <w:tcPr>
            <w:tcW w:w="6929" w:type="dxa"/>
            <w:vMerge/>
          </w:tcPr>
          <w:p w14:paraId="3FED6073" w14:textId="77777777" w:rsidR="00DE07CD" w:rsidRDefault="00DE07CD" w:rsidP="00DE07CD">
            <w:pPr>
              <w:pStyle w:val="Inhaltsverzeichnisberschrift"/>
            </w:pPr>
          </w:p>
        </w:tc>
        <w:tc>
          <w:tcPr>
            <w:tcW w:w="2710" w:type="dxa"/>
          </w:tcPr>
          <w:p w14:paraId="1099FC4A" w14:textId="77777777" w:rsidR="00DE07CD" w:rsidRDefault="00DE07CD" w:rsidP="00DE07CD">
            <w:r w:rsidRPr="00CE3A0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9920" behindDoc="1" locked="0" layoutInCell="1" allowOverlap="1" wp14:anchorId="4DF5C8C5" wp14:editId="69240A7A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4849495</wp:posOffset>
                      </wp:positionV>
                      <wp:extent cx="1019175" cy="1404620"/>
                      <wp:effectExtent l="0" t="0" r="9525" b="0"/>
                      <wp:wrapNone/>
                      <wp:docPr id="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678E73" w14:textId="77777777" w:rsidR="00DE07CD" w:rsidRPr="0040612E" w:rsidRDefault="00DE07CD" w:rsidP="00DE07CD">
                                  <w:pPr>
                                    <w:rPr>
                                      <w:color w:val="0070C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0612E">
                                    <w:rPr>
                                      <w:color w:val="0070C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Kultur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D73C6" id="_x0000_s1042" type="#_x0000_t202" style="position:absolute;margin-left:89.8pt;margin-top:381.85pt;width:80.25pt;height:110.6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" stroked="f">
                      <v:textbox style="mso-fit-shape-to-text:t">
                        <w:txbxContent>
                          <w:p w:rsidR="00DE07CD" w:rsidRPr="0040612E" w:rsidRDefault="00DE07CD" w:rsidP="00DE07CD">
                            <w:pPr>
                              <w:rPr>
                                <w:color w:val="0070C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612E">
                              <w:rPr>
                                <w:color w:val="0070C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Kultur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7E70548F" w14:textId="77777777" w:rsidR="00DE07CD" w:rsidRDefault="00913210" w:rsidP="00DE07CD">
            <w:pPr>
              <w:pStyle w:val="KeinLeerraum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26B2CD27" wp14:editId="7D9F32CB">
                  <wp:simplePos x="0" y="0"/>
                  <wp:positionH relativeFrom="column">
                    <wp:posOffset>64093</wp:posOffset>
                  </wp:positionH>
                  <wp:positionV relativeFrom="paragraph">
                    <wp:posOffset>247818</wp:posOffset>
                  </wp:positionV>
                  <wp:extent cx="1322272" cy="1171575"/>
                  <wp:effectExtent l="0" t="0" r="0" b="0"/>
                  <wp:wrapNone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 3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272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07CD"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0B9B78F3" wp14:editId="667BB0BB">
                  <wp:simplePos x="0" y="0"/>
                  <wp:positionH relativeFrom="column">
                    <wp:posOffset>1821180</wp:posOffset>
                  </wp:positionH>
                  <wp:positionV relativeFrom="paragraph">
                    <wp:posOffset>260985</wp:posOffset>
                  </wp:positionV>
                  <wp:extent cx="1417320" cy="1171575"/>
                  <wp:effectExtent l="0" t="0" r="0" b="0"/>
                  <wp:wrapNone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odcast_01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Digitale Medien</w:t>
            </w:r>
            <w:r w:rsidR="00DE07CD">
              <w:t xml:space="preserve">     </w:t>
            </w:r>
            <w:r w:rsidR="00DE07CD">
              <w:br/>
            </w:r>
          </w:p>
        </w:tc>
        <w:tc>
          <w:tcPr>
            <w:tcW w:w="11087" w:type="dxa"/>
            <w:gridSpan w:val="2"/>
          </w:tcPr>
          <w:p w14:paraId="3668DC33" w14:textId="77777777" w:rsidR="00DE07CD" w:rsidRPr="00CD4801" w:rsidRDefault="00DE07CD" w:rsidP="00DE07CD">
            <w:pPr>
              <w:pStyle w:val="KeinLeerraum"/>
              <w:rPr>
                <w:color w:val="000000" w:themeColor="text1"/>
                <w:sz w:val="18"/>
              </w:rPr>
            </w:pPr>
            <w:r>
              <w:t>Auditive Medien</w:t>
            </w:r>
          </w:p>
        </w:tc>
        <w:tc>
          <w:tcPr>
            <w:tcW w:w="2467" w:type="dxa"/>
          </w:tcPr>
          <w:p w14:paraId="6FD459E1" w14:textId="77777777" w:rsidR="00DE07CD" w:rsidRPr="00CD4801" w:rsidRDefault="00DE07CD" w:rsidP="00DE07CD">
            <w:pPr>
              <w:pStyle w:val="KeinLeerraum"/>
              <w:rPr>
                <w:color w:val="000000" w:themeColor="text1"/>
                <w:sz w:val="18"/>
              </w:rPr>
            </w:pPr>
          </w:p>
        </w:tc>
        <w:tc>
          <w:tcPr>
            <w:tcW w:w="5544" w:type="dxa"/>
          </w:tcPr>
          <w:p w14:paraId="40890646" w14:textId="77777777" w:rsidR="00DE07CD" w:rsidRPr="00CD4801" w:rsidRDefault="00DE07CD" w:rsidP="00DE07CD">
            <w:pPr>
              <w:pStyle w:val="KeinLeerraum"/>
              <w:rPr>
                <w:color w:val="000000" w:themeColor="text1"/>
                <w:sz w:val="18"/>
              </w:rPr>
            </w:pPr>
          </w:p>
        </w:tc>
      </w:tr>
      <w:tr w:rsidR="00DE07CD" w:rsidRPr="00CD4801" w14:paraId="73C3B5D4" w14:textId="77777777" w:rsidTr="00913210">
        <w:trPr>
          <w:trHeight w:hRule="exact" w:val="80"/>
        </w:trPr>
        <w:tc>
          <w:tcPr>
            <w:tcW w:w="6929" w:type="dxa"/>
            <w:vMerge/>
          </w:tcPr>
          <w:p w14:paraId="36579292" w14:textId="77777777" w:rsidR="00DE07CD" w:rsidRDefault="00DE07CD" w:rsidP="00DE07CD">
            <w:pPr>
              <w:pStyle w:val="Inhaltsverzeichnisberschrift"/>
            </w:pPr>
          </w:p>
        </w:tc>
        <w:tc>
          <w:tcPr>
            <w:tcW w:w="2710" w:type="dxa"/>
          </w:tcPr>
          <w:p w14:paraId="589EB60B" w14:textId="77777777" w:rsidR="00DE07CD" w:rsidRDefault="00DE07CD" w:rsidP="00DE07CD">
            <w:r w:rsidRPr="00CE3A0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0944" behindDoc="1" locked="0" layoutInCell="1" allowOverlap="1" wp14:anchorId="3237E773" wp14:editId="25B707BD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4849495</wp:posOffset>
                      </wp:positionV>
                      <wp:extent cx="1019175" cy="1404620"/>
                      <wp:effectExtent l="0" t="0" r="9525" b="0"/>
                      <wp:wrapNone/>
                      <wp:docPr id="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652F54" w14:textId="77777777" w:rsidR="00DE07CD" w:rsidRPr="0040612E" w:rsidRDefault="00DE07CD" w:rsidP="00DE07CD">
                                  <w:pPr>
                                    <w:rPr>
                                      <w:color w:val="0070C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0612E">
                                    <w:rPr>
                                      <w:color w:val="0070C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Kultur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97F58" id="_x0000_s1043" type="#_x0000_t202" style="position:absolute;margin-left:89.8pt;margin-top:381.85pt;width:80.25pt;height:110.6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" stroked="f">
                      <v:textbox style="mso-fit-shape-to-text:t">
                        <w:txbxContent>
                          <w:p w:rsidR="00DE07CD" w:rsidRPr="0040612E" w:rsidRDefault="00DE07CD" w:rsidP="00DE07CD">
                            <w:pPr>
                              <w:rPr>
                                <w:color w:val="0070C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612E">
                              <w:rPr>
                                <w:color w:val="0070C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Kultur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  <w:gridSpan w:val="2"/>
          </w:tcPr>
          <w:p w14:paraId="5BBA9704" w14:textId="77777777" w:rsidR="00DE07CD" w:rsidRDefault="00DE07CD" w:rsidP="00DE07CD">
            <w:pPr>
              <w:pStyle w:val="KeinLeerraum"/>
              <w:rPr>
                <w:noProof/>
              </w:rPr>
            </w:pPr>
          </w:p>
        </w:tc>
        <w:tc>
          <w:tcPr>
            <w:tcW w:w="9102" w:type="dxa"/>
          </w:tcPr>
          <w:p w14:paraId="2040582F" w14:textId="77777777" w:rsidR="00DE07CD" w:rsidRPr="00CD4801" w:rsidRDefault="00DE07CD" w:rsidP="00DE07CD">
            <w:pPr>
              <w:pStyle w:val="KeinLeerraum"/>
              <w:rPr>
                <w:color w:val="000000" w:themeColor="text1"/>
                <w:sz w:val="18"/>
              </w:rPr>
            </w:pPr>
          </w:p>
        </w:tc>
        <w:tc>
          <w:tcPr>
            <w:tcW w:w="2467" w:type="dxa"/>
          </w:tcPr>
          <w:p w14:paraId="5F83D3D8" w14:textId="77777777" w:rsidR="00DE07CD" w:rsidRPr="00CD4801" w:rsidRDefault="00DE07CD" w:rsidP="00DE07CD">
            <w:pPr>
              <w:pStyle w:val="KeinLeerraum"/>
              <w:rPr>
                <w:color w:val="000000" w:themeColor="text1"/>
                <w:sz w:val="18"/>
              </w:rPr>
            </w:pPr>
          </w:p>
        </w:tc>
        <w:tc>
          <w:tcPr>
            <w:tcW w:w="5544" w:type="dxa"/>
          </w:tcPr>
          <w:p w14:paraId="5F62FE54" w14:textId="77777777" w:rsidR="00DE07CD" w:rsidRPr="00CD4801" w:rsidRDefault="00DE07CD" w:rsidP="00DE07CD">
            <w:pPr>
              <w:pStyle w:val="KeinLeerraum"/>
              <w:rPr>
                <w:color w:val="000000" w:themeColor="text1"/>
                <w:sz w:val="18"/>
              </w:rPr>
            </w:pPr>
          </w:p>
        </w:tc>
      </w:tr>
      <w:tr w:rsidR="00DE07CD" w:rsidRPr="00CD4801" w14:paraId="3F6530D3" w14:textId="77777777" w:rsidTr="00913210">
        <w:trPr>
          <w:trHeight w:val="2880"/>
        </w:trPr>
        <w:tc>
          <w:tcPr>
            <w:tcW w:w="6929" w:type="dxa"/>
            <w:vMerge/>
          </w:tcPr>
          <w:p w14:paraId="362373A3" w14:textId="77777777" w:rsidR="00DE07CD" w:rsidRPr="00CD4801" w:rsidRDefault="00DE07CD" w:rsidP="00DE07CD">
            <w:pPr>
              <w:pStyle w:val="Inhaltsverzeichnisberschrift"/>
              <w:rPr>
                <w:color w:val="000000" w:themeColor="text1"/>
                <w:sz w:val="44"/>
              </w:rPr>
            </w:pPr>
          </w:p>
        </w:tc>
        <w:tc>
          <w:tcPr>
            <w:tcW w:w="2710" w:type="dxa"/>
          </w:tcPr>
          <w:p w14:paraId="0918042B" w14:textId="77777777" w:rsidR="00913210" w:rsidRDefault="00913210" w:rsidP="00913210">
            <w:pPr>
              <w:pStyle w:val="Inhaltsverzeichnisberschrift"/>
            </w:pPr>
          </w:p>
          <w:p w14:paraId="796491D3" w14:textId="77777777" w:rsidR="00913210" w:rsidRDefault="00913210" w:rsidP="00913210">
            <w:pPr>
              <w:pStyle w:val="Inhaltsverzeichnisberschrift"/>
            </w:pPr>
          </w:p>
          <w:p w14:paraId="223B524D" w14:textId="77777777" w:rsidR="00913210" w:rsidRPr="00913210" w:rsidRDefault="00830B6F" w:rsidP="00913210">
            <w:pPr>
              <w:pStyle w:val="Inhaltsverzeichnisberschrift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Digitale Medien-</w:t>
            </w:r>
            <w:r w:rsidR="00913210" w:rsidRPr="00913210">
              <w:rPr>
                <w:sz w:val="28"/>
                <w:szCs w:val="28"/>
              </w:rPr>
              <w:t>Verbreitung</w:t>
            </w:r>
          </w:p>
          <w:p w14:paraId="58D1172F" w14:textId="77777777" w:rsidR="00DE07CD" w:rsidRDefault="00DE07CD" w:rsidP="00DE07CD">
            <w:r w:rsidRPr="00CE3A0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968" behindDoc="1" locked="0" layoutInCell="1" allowOverlap="1" wp14:anchorId="79B092C8" wp14:editId="05FBFA8C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4849495</wp:posOffset>
                      </wp:positionV>
                      <wp:extent cx="1019175" cy="1404620"/>
                      <wp:effectExtent l="0" t="0" r="9525" b="0"/>
                      <wp:wrapNone/>
                      <wp:docPr id="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BDD8FA" w14:textId="77777777" w:rsidR="00DE07CD" w:rsidRPr="0040612E" w:rsidRDefault="00DE07CD" w:rsidP="00DE07CD">
                                  <w:pPr>
                                    <w:rPr>
                                      <w:color w:val="0070C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0612E">
                                    <w:rPr>
                                      <w:color w:val="0070C0"/>
                                      <w:sz w:val="44"/>
                                      <w:szCs w:val="44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Kultur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D4026" id="_x0000_s1044" type="#_x0000_t202" style="position:absolute;margin-left:89.8pt;margin-top:381.85pt;width:80.25pt;height:110.6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" stroked="f">
                      <v:textbox style="mso-fit-shape-to-text:t">
                        <w:txbxContent>
                          <w:p w:rsidR="00DE07CD" w:rsidRPr="0040612E" w:rsidRDefault="00DE07CD" w:rsidP="00DE07CD">
                            <w:pPr>
                              <w:rPr>
                                <w:color w:val="0070C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612E">
                              <w:rPr>
                                <w:color w:val="0070C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Kultur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20" w:type="dxa"/>
            <w:gridSpan w:val="2"/>
          </w:tcPr>
          <w:p w14:paraId="68733D4A" w14:textId="6BF7CB3E" w:rsidR="00DE07CD" w:rsidRPr="00CD4801" w:rsidRDefault="007D5BFA" w:rsidP="00DE07CD">
            <w:pPr>
              <w:pStyle w:val="KeinLeerraum"/>
              <w:rPr>
                <w:color w:val="000000" w:themeColor="text1"/>
                <w:sz w:val="1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57920" behindDoc="1" locked="0" layoutInCell="1" allowOverlap="1" wp14:anchorId="62F5280F" wp14:editId="14DA7860">
                      <wp:simplePos x="0" y="0"/>
                      <wp:positionH relativeFrom="column">
                        <wp:posOffset>-1283970</wp:posOffset>
                      </wp:positionH>
                      <wp:positionV relativeFrom="paragraph">
                        <wp:posOffset>1279525</wp:posOffset>
                      </wp:positionV>
                      <wp:extent cx="2769870" cy="574040"/>
                      <wp:effectExtent l="0" t="0" r="0" b="0"/>
                      <wp:wrapNone/>
                      <wp:docPr id="251" name="Gruppieren 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9870" cy="574040"/>
                                <a:chOff x="0" y="0"/>
                                <a:chExt cx="2769870" cy="574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6" name="Grafik 2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96DAC541-7B7A-43D3-8B79-37D633B846F1}">
                                      <asvg:svgBlip xmlns:asvg="http://schemas.microsoft.com/office/drawing/2016/SVG/main" r:embed="rId3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3030" cy="574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" name="Grafik 2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4475" y="66675"/>
                                  <a:ext cx="1255395" cy="428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2BF6F4" id="Gruppieren 251" o:spid="_x0000_s1026" style="position:absolute;margin-left:-101.1pt;margin-top:100.75pt;width:218.1pt;height:45.2pt;z-index:-251458560" coordsize="27698,5740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">
                      <v:shape id="Grafik 216" o:spid="_x0000_s1027" type="#_x0000_t75" style="position:absolute;width:13830;height:5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">
                        <v:imagedata r:id="rId38" o:title=""/>
                      </v:shape>
                      <v:shape id="Grafik 219" o:spid="_x0000_s1028" type="#_x0000_t75" style="position:absolute;left:15144;top:666;width:12554;height:4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">
                        <v:imagedata r:id="rId39" o:title=""/>
                      </v:shape>
                    </v:group>
                  </w:pict>
                </mc:Fallback>
              </mc:AlternateContent>
            </w:r>
            <w:r w:rsidR="00DE07CD">
              <w:t xml:space="preserve"> </w:t>
            </w:r>
          </w:p>
        </w:tc>
        <w:tc>
          <w:tcPr>
            <w:tcW w:w="9102" w:type="dxa"/>
          </w:tcPr>
          <w:p w14:paraId="28032A35" w14:textId="1C3CE9F5" w:rsidR="00DE07CD" w:rsidRPr="00CD4801" w:rsidRDefault="00DB2C6D" w:rsidP="00DE07CD">
            <w:pPr>
              <w:pStyle w:val="KeinLeerraum"/>
              <w:rPr>
                <w:color w:val="000000" w:themeColor="text1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66112" behindDoc="1" locked="0" layoutInCell="1" allowOverlap="1" wp14:anchorId="13926365" wp14:editId="6F1A7128">
                  <wp:simplePos x="0" y="0"/>
                  <wp:positionH relativeFrom="column">
                    <wp:posOffset>-46037</wp:posOffset>
                  </wp:positionH>
                  <wp:positionV relativeFrom="paragraph">
                    <wp:posOffset>388337</wp:posOffset>
                  </wp:positionV>
                  <wp:extent cx="615998" cy="690343"/>
                  <wp:effectExtent l="0" t="0" r="0" b="0"/>
                  <wp:wrapNone/>
                  <wp:docPr id="249" name="Grafik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98" cy="690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67" w:type="dxa"/>
          </w:tcPr>
          <w:p w14:paraId="1C77036E" w14:textId="77777777" w:rsidR="00DE07CD" w:rsidRPr="00CD4801" w:rsidRDefault="00DE07CD" w:rsidP="00DE07CD">
            <w:pPr>
              <w:pStyle w:val="KeinLeerraum"/>
              <w:rPr>
                <w:color w:val="000000" w:themeColor="text1"/>
                <w:sz w:val="18"/>
              </w:rPr>
            </w:pPr>
          </w:p>
        </w:tc>
        <w:tc>
          <w:tcPr>
            <w:tcW w:w="5544" w:type="dxa"/>
          </w:tcPr>
          <w:p w14:paraId="1CCB5413" w14:textId="77777777" w:rsidR="00DE07CD" w:rsidRPr="00CD4801" w:rsidRDefault="00DE07CD" w:rsidP="00DE07CD">
            <w:pPr>
              <w:pStyle w:val="KeinLeerraum"/>
              <w:rPr>
                <w:color w:val="000000" w:themeColor="text1"/>
                <w:sz w:val="18"/>
              </w:rPr>
            </w:pPr>
          </w:p>
        </w:tc>
      </w:tr>
    </w:tbl>
    <w:p w14:paraId="280ED2EA" w14:textId="77777777" w:rsidR="000C5140" w:rsidRPr="00CD4801" w:rsidRDefault="007D5BFA">
      <w:pPr>
        <w:rPr>
          <w:sz w:val="12"/>
        </w:rPr>
      </w:pPr>
      <w:r>
        <w:rPr>
          <w:noProof/>
        </w:rPr>
        <w:drawing>
          <wp:anchor distT="0" distB="0" distL="114300" distR="114300" simplePos="0" relativeHeight="251865088" behindDoc="1" locked="0" layoutInCell="1" allowOverlap="1" wp14:anchorId="3AB532DC" wp14:editId="546CF744">
            <wp:simplePos x="0" y="0"/>
            <wp:positionH relativeFrom="margin">
              <wp:posOffset>4819650</wp:posOffset>
            </wp:positionH>
            <wp:positionV relativeFrom="paragraph">
              <wp:posOffset>12700</wp:posOffset>
            </wp:positionV>
            <wp:extent cx="1228725" cy="1370000"/>
            <wp:effectExtent l="0" t="0" r="0" b="1905"/>
            <wp:wrapNone/>
            <wp:docPr id="248" name="Grafi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4997" w:type="pct"/>
        <w:tblLayout w:type="fixed"/>
        <w:tblLook w:val="0600" w:firstRow="0" w:lastRow="0" w:firstColumn="0" w:lastColumn="0" w:noHBand="1" w:noVBand="1"/>
        <w:tblDescription w:val="Seitenlayout für 2 Innenseiten der Broschüre"/>
      </w:tblPr>
      <w:tblGrid>
        <w:gridCol w:w="6925"/>
        <w:gridCol w:w="864"/>
        <w:gridCol w:w="864"/>
        <w:gridCol w:w="2302"/>
        <w:gridCol w:w="2132"/>
        <w:gridCol w:w="2302"/>
      </w:tblGrid>
      <w:tr w:rsidR="009623E2" w:rsidRPr="00CD4801" w14:paraId="60B9A100" w14:textId="77777777" w:rsidTr="00455236">
        <w:trPr>
          <w:trHeight w:hRule="exact" w:val="634"/>
        </w:trPr>
        <w:tc>
          <w:tcPr>
            <w:tcW w:w="6925" w:type="dxa"/>
            <w:vMerge w:val="restart"/>
          </w:tcPr>
          <w:p w14:paraId="5BBE20B1" w14:textId="77777777" w:rsidR="005762FE" w:rsidRPr="00CD4801" w:rsidRDefault="00C85841" w:rsidP="002A7A5F">
            <w:pPr>
              <w:pStyle w:val="berschrift1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3056" behindDoc="1" locked="0" layoutInCell="1" allowOverlap="1" wp14:anchorId="7356C145" wp14:editId="62415E8A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501015</wp:posOffset>
                  </wp:positionV>
                  <wp:extent cx="3874135" cy="2178050"/>
                  <wp:effectExtent l="0" t="0" r="0" b="0"/>
                  <wp:wrapTight wrapText="bothSides">
                    <wp:wrapPolygon edited="0">
                      <wp:start x="0" y="0"/>
                      <wp:lineTo x="0" y="21348"/>
                      <wp:lineTo x="21455" y="21348"/>
                      <wp:lineTo x="21455" y="0"/>
                      <wp:lineTo x="0" y="0"/>
                    </wp:wrapPolygon>
                  </wp:wrapTight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odcast_Mikro_01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135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08E3" w:rsidRPr="00D708E3">
              <w:t>Begriffserklärung</w:t>
            </w:r>
            <w:r>
              <w:t xml:space="preserve"> „Podcast“</w:t>
            </w:r>
          </w:p>
          <w:p w14:paraId="27F8FD4B" w14:textId="77777777" w:rsidR="00D708E3" w:rsidRDefault="00D708E3" w:rsidP="00D708E3"/>
          <w:p w14:paraId="1619FBAB" w14:textId="77777777" w:rsidR="005762FE" w:rsidRDefault="005762FE" w:rsidP="00D708E3"/>
          <w:p w14:paraId="7DD8854A" w14:textId="77777777" w:rsidR="00D708E3" w:rsidRDefault="00D708E3" w:rsidP="00D708E3"/>
          <w:p w14:paraId="767E7498" w14:textId="77777777" w:rsidR="00D708E3" w:rsidRDefault="00D708E3" w:rsidP="00D708E3"/>
          <w:p w14:paraId="6C4BF037" w14:textId="77777777" w:rsidR="00455236" w:rsidRDefault="00455236" w:rsidP="00D708E3"/>
          <w:p w14:paraId="384B57B5" w14:textId="77777777" w:rsidR="00455236" w:rsidRDefault="00455236" w:rsidP="00D708E3"/>
          <w:p w14:paraId="3D70799F" w14:textId="77777777" w:rsidR="00455236" w:rsidRPr="00CD4801" w:rsidRDefault="00455236" w:rsidP="00D708E3"/>
          <w:p w14:paraId="1EF68B73" w14:textId="77777777" w:rsidR="005762FE" w:rsidRPr="00FC3D2F" w:rsidRDefault="00D708E3" w:rsidP="00FC3D2F">
            <w:pPr>
              <w:pStyle w:val="Zitat"/>
            </w:pPr>
            <w:r w:rsidRPr="00D708E3">
              <w:t xml:space="preserve">„Pod“ </w:t>
            </w:r>
            <w:r w:rsidRPr="00D708E3">
              <w:rPr>
                <w:color w:val="767171" w:themeColor="background2" w:themeShade="80"/>
              </w:rPr>
              <w:t xml:space="preserve">(engl. „iPod“ = Hülle, Bezeichnung für einen tragbaren Audioplayer) + </w:t>
            </w:r>
            <w:r>
              <w:br/>
            </w:r>
            <w:r w:rsidRPr="00D708E3">
              <w:t xml:space="preserve">„cast“ </w:t>
            </w:r>
            <w:r w:rsidRPr="00D708E3">
              <w:rPr>
                <w:color w:val="767171" w:themeColor="background2" w:themeShade="80"/>
              </w:rPr>
              <w:t>(engl. „Broadcast“ = Sendung)</w:t>
            </w:r>
          </w:p>
          <w:p w14:paraId="73508793" w14:textId="77777777" w:rsidR="005762FE" w:rsidRPr="00CD4801" w:rsidRDefault="005762FE" w:rsidP="0099707F">
            <w:pPr>
              <w:pStyle w:val="berschrift2"/>
            </w:pPr>
          </w:p>
          <w:p w14:paraId="736E1992" w14:textId="77777777" w:rsidR="005762FE" w:rsidRPr="00CD4801" w:rsidRDefault="005762FE" w:rsidP="00455236"/>
        </w:tc>
        <w:tc>
          <w:tcPr>
            <w:tcW w:w="864" w:type="dxa"/>
          </w:tcPr>
          <w:p w14:paraId="61D7E9F4" w14:textId="77777777" w:rsidR="005762FE" w:rsidRPr="00455236" w:rsidRDefault="005762FE">
            <w:pPr>
              <w:pStyle w:val="KeinLeerraum"/>
              <w:rPr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864" w:type="dxa"/>
          </w:tcPr>
          <w:p w14:paraId="33370F7B" w14:textId="77777777" w:rsidR="005762FE" w:rsidRPr="00CD4801" w:rsidRDefault="005762FE">
            <w:pPr>
              <w:pStyle w:val="KeinLeerraum"/>
              <w:rPr>
                <w:color w:val="415717"/>
                <w:sz w:val="18"/>
              </w:rPr>
            </w:pPr>
          </w:p>
        </w:tc>
        <w:tc>
          <w:tcPr>
            <w:tcW w:w="6736" w:type="dxa"/>
            <w:gridSpan w:val="3"/>
          </w:tcPr>
          <w:p w14:paraId="6259B35B" w14:textId="77777777" w:rsidR="005762FE" w:rsidRPr="00CD4801" w:rsidRDefault="00455236" w:rsidP="00455236">
            <w:pPr>
              <w:pStyle w:val="berschrift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00D4B252" wp14:editId="7AC9B3A0">
                      <wp:simplePos x="0" y="0"/>
                      <wp:positionH relativeFrom="column">
                        <wp:posOffset>3742690</wp:posOffset>
                      </wp:positionH>
                      <wp:positionV relativeFrom="paragraph">
                        <wp:posOffset>-480060</wp:posOffset>
                      </wp:positionV>
                      <wp:extent cx="609600" cy="956945"/>
                      <wp:effectExtent l="12700" t="0" r="12700" b="0"/>
                      <wp:wrapNone/>
                      <wp:docPr id="49" name="Gruppieren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0" cy="956945"/>
                                <a:chOff x="0" y="0"/>
                                <a:chExt cx="609600" cy="956945"/>
                              </a:xfrm>
                            </wpg:grpSpPr>
                            <wps:wsp>
                              <wps:cNvPr id="46" name="Ellipse 46"/>
                              <wps:cNvSpPr/>
                              <wps:spPr>
                                <a:xfrm>
                                  <a:off x="0" y="28575"/>
                                  <a:ext cx="609600" cy="6096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Textfeld 48"/>
                              <wps:cNvSpPr txBox="1"/>
                              <wps:spPr>
                                <a:xfrm>
                                  <a:off x="85725" y="0"/>
                                  <a:ext cx="439420" cy="956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3251C7" w14:textId="77777777" w:rsidR="00455236" w:rsidRPr="00455236" w:rsidRDefault="00455236" w:rsidP="00455236">
                                    <w:pPr>
                                      <w:pStyle w:val="berschrift1"/>
                                      <w:jc w:val="center"/>
                                      <w:rPr>
                                        <w:color w:val="29519B" w:themeColor="accent3"/>
                                        <w:sz w:val="72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color w:val="29519B" w:themeColor="accent3"/>
                                        <w:sz w:val="72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D4B252" id="Gruppieren 49" o:spid="_x0000_s1045" style="position:absolute;margin-left:294.7pt;margin-top:-37.8pt;width:48pt;height:75.35pt;z-index:251698176" coordsize="6096,95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">
                      <v:oval id="Ellipse 46" o:spid="_x0000_s1046" style="position:absolute;top:285;width:6096;height:60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" filled="f" strokecolor="#0070c0" strokeweight="2.25pt"/>
                      <v:shape id="Textfeld 48" o:spid="_x0000_s1047" type="#_x0000_t202" style="position:absolute;left:857;width:4394;height:956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" filled="f" stroked="f">
                        <v:textbox style="mso-fit-shape-to-text:t">
                          <w:txbxContent>
                            <w:p w14:paraId="753251C7" w14:textId="77777777" w:rsidR="00455236" w:rsidRPr="00455236" w:rsidRDefault="00455236" w:rsidP="00455236">
                              <w:pPr>
                                <w:pStyle w:val="berschrift1"/>
                                <w:jc w:val="center"/>
                                <w:rPr>
                                  <w:color w:val="29519B" w:themeColor="accent3"/>
                                  <w:sz w:val="7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color w:val="29519B" w:themeColor="accent3"/>
                                  <w:sz w:val="7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55236">
              <w:t xml:space="preserve">Merkmale  </w:t>
            </w:r>
          </w:p>
          <w:p w14:paraId="26428373" w14:textId="77777777" w:rsidR="005762FE" w:rsidRPr="00CD4801" w:rsidRDefault="005762FE" w:rsidP="00D60D7D">
            <w:pPr>
              <w:pStyle w:val="berschrift2"/>
              <w:rPr>
                <w:color w:val="415717"/>
                <w:sz w:val="24"/>
              </w:rPr>
            </w:pPr>
          </w:p>
        </w:tc>
      </w:tr>
      <w:tr w:rsidR="00455236" w:rsidRPr="00CD4801" w14:paraId="759653FE" w14:textId="77777777" w:rsidTr="00455236">
        <w:trPr>
          <w:gridAfter w:val="1"/>
          <w:wAfter w:w="2302" w:type="dxa"/>
          <w:trHeight w:val="3168"/>
        </w:trPr>
        <w:tc>
          <w:tcPr>
            <w:tcW w:w="6925" w:type="dxa"/>
            <w:vMerge/>
          </w:tcPr>
          <w:p w14:paraId="4C626F1E" w14:textId="77777777" w:rsidR="00455236" w:rsidRPr="00CD4801" w:rsidRDefault="00455236">
            <w:pPr>
              <w:pStyle w:val="KeinLeerraum"/>
              <w:rPr>
                <w:rStyle w:val="Seitenzahl"/>
                <w:color w:val="000000" w:themeColor="text1"/>
                <w:sz w:val="18"/>
              </w:rPr>
            </w:pPr>
          </w:p>
        </w:tc>
        <w:tc>
          <w:tcPr>
            <w:tcW w:w="864" w:type="dxa"/>
            <w:vMerge w:val="restart"/>
          </w:tcPr>
          <w:p w14:paraId="774D9DDF" w14:textId="77777777" w:rsidR="00455236" w:rsidRPr="00CD4801" w:rsidRDefault="00455236">
            <w:pPr>
              <w:pStyle w:val="KeinLeerraum"/>
              <w:rPr>
                <w:color w:val="000000" w:themeColor="text1"/>
                <w:sz w:val="18"/>
              </w:rPr>
            </w:pPr>
          </w:p>
        </w:tc>
        <w:tc>
          <w:tcPr>
            <w:tcW w:w="864" w:type="dxa"/>
            <w:vMerge w:val="restart"/>
          </w:tcPr>
          <w:p w14:paraId="77AE7B41" w14:textId="77777777" w:rsidR="00455236" w:rsidRPr="00CD4801" w:rsidRDefault="00455236">
            <w:pPr>
              <w:pStyle w:val="KeinLeerraum"/>
              <w:rPr>
                <w:color w:val="000000" w:themeColor="text1"/>
                <w:sz w:val="18"/>
              </w:rPr>
            </w:pPr>
          </w:p>
        </w:tc>
        <w:tc>
          <w:tcPr>
            <w:tcW w:w="4434" w:type="dxa"/>
            <w:gridSpan w:val="2"/>
          </w:tcPr>
          <w:p w14:paraId="7BBB6791" w14:textId="77777777" w:rsidR="00455236" w:rsidRDefault="00455236" w:rsidP="00455236">
            <w:pPr>
              <w:spacing w:before="100" w:beforeAutospacing="1" w:after="0"/>
            </w:pPr>
          </w:p>
          <w:p w14:paraId="5F8128B9" w14:textId="77777777" w:rsidR="00455236" w:rsidRDefault="00455236" w:rsidP="00455236">
            <w:pPr>
              <w:pBdr>
                <w:top w:val="single" w:sz="12" w:space="1" w:color="auto"/>
                <w:bottom w:val="single" w:sz="12" w:space="1" w:color="auto"/>
              </w:pBdr>
              <w:spacing w:before="100" w:beforeAutospacing="1" w:after="0"/>
            </w:pPr>
          </w:p>
          <w:p w14:paraId="79043591" w14:textId="77777777" w:rsidR="00455236" w:rsidRDefault="00455236" w:rsidP="00455236">
            <w:pPr>
              <w:pBdr>
                <w:top w:val="single" w:sz="12" w:space="1" w:color="auto"/>
                <w:bottom w:val="single" w:sz="12" w:space="1" w:color="auto"/>
              </w:pBdr>
              <w:spacing w:before="100" w:beforeAutospacing="1" w:after="0"/>
            </w:pPr>
          </w:p>
          <w:p w14:paraId="3187FF40" w14:textId="77777777" w:rsidR="00455236" w:rsidRDefault="00455236" w:rsidP="00455236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0"/>
            </w:pPr>
            <w:r>
              <w:br/>
            </w:r>
          </w:p>
          <w:p w14:paraId="49581297" w14:textId="77777777" w:rsidR="00455236" w:rsidRDefault="00455236" w:rsidP="00455236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0"/>
            </w:pPr>
            <w:r>
              <w:br/>
            </w:r>
          </w:p>
          <w:p w14:paraId="52CE0A9D" w14:textId="77777777" w:rsidR="00455236" w:rsidRDefault="00455236" w:rsidP="00455236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0"/>
            </w:pPr>
            <w:r>
              <w:br/>
            </w:r>
          </w:p>
          <w:p w14:paraId="457A081F" w14:textId="77777777" w:rsidR="00455236" w:rsidRPr="00CD4801" w:rsidRDefault="007D5BFA" w:rsidP="00455236">
            <w:pPr>
              <w:pStyle w:val="berschrift2"/>
              <w:rPr>
                <w:b w:val="0"/>
                <w:bCs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867136" behindDoc="1" locked="0" layoutInCell="1" allowOverlap="1" wp14:anchorId="26FCF80A" wp14:editId="51C460D6">
                  <wp:simplePos x="0" y="0"/>
                  <wp:positionH relativeFrom="margin">
                    <wp:posOffset>3289300</wp:posOffset>
                  </wp:positionH>
                  <wp:positionV relativeFrom="paragraph">
                    <wp:posOffset>575310</wp:posOffset>
                  </wp:positionV>
                  <wp:extent cx="879882" cy="783932"/>
                  <wp:effectExtent l="95250" t="0" r="149225" b="0"/>
                  <wp:wrapNone/>
                  <wp:docPr id="250" name="Grafik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28698">
                            <a:off x="0" y="0"/>
                            <a:ext cx="879882" cy="78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5236" w:rsidRPr="00CD4801" w14:paraId="10BFA9C5" w14:textId="77777777" w:rsidTr="00455236">
        <w:trPr>
          <w:gridAfter w:val="1"/>
          <w:wAfter w:w="2302" w:type="dxa"/>
          <w:trHeight w:val="2736"/>
        </w:trPr>
        <w:tc>
          <w:tcPr>
            <w:tcW w:w="6925" w:type="dxa"/>
            <w:vMerge/>
          </w:tcPr>
          <w:p w14:paraId="23212319" w14:textId="77777777" w:rsidR="00455236" w:rsidRPr="00CD4801" w:rsidRDefault="00455236">
            <w:pPr>
              <w:pStyle w:val="KeinLeerraum"/>
              <w:rPr>
                <w:rStyle w:val="Seitenzahl"/>
                <w:color w:val="000000" w:themeColor="text1"/>
                <w:sz w:val="18"/>
              </w:rPr>
            </w:pPr>
          </w:p>
        </w:tc>
        <w:tc>
          <w:tcPr>
            <w:tcW w:w="864" w:type="dxa"/>
            <w:vMerge/>
          </w:tcPr>
          <w:p w14:paraId="494C383E" w14:textId="77777777" w:rsidR="00455236" w:rsidRPr="00CD4801" w:rsidRDefault="00455236">
            <w:pPr>
              <w:pStyle w:val="KeinLeerraum"/>
              <w:rPr>
                <w:color w:val="000000" w:themeColor="text1"/>
                <w:sz w:val="18"/>
              </w:rPr>
            </w:pPr>
          </w:p>
        </w:tc>
        <w:tc>
          <w:tcPr>
            <w:tcW w:w="864" w:type="dxa"/>
            <w:vMerge/>
          </w:tcPr>
          <w:p w14:paraId="0C168B47" w14:textId="77777777" w:rsidR="00455236" w:rsidRPr="00CD4801" w:rsidRDefault="00455236">
            <w:pPr>
              <w:pStyle w:val="KeinLeerraum"/>
              <w:rPr>
                <w:color w:val="000000" w:themeColor="text1"/>
                <w:sz w:val="18"/>
              </w:rPr>
            </w:pPr>
          </w:p>
        </w:tc>
        <w:tc>
          <w:tcPr>
            <w:tcW w:w="4434" w:type="dxa"/>
            <w:gridSpan w:val="2"/>
          </w:tcPr>
          <w:p w14:paraId="57E9D3B8" w14:textId="77777777" w:rsidR="00455236" w:rsidRPr="00CD4801" w:rsidRDefault="00455236" w:rsidP="00455236">
            <w:pPr>
              <w:pStyle w:val="berschrift1"/>
            </w:pPr>
            <w:r w:rsidRPr="00455236">
              <w:t xml:space="preserve">Was macht einen guten Podcast aus?   </w:t>
            </w:r>
          </w:p>
          <w:p w14:paraId="406C2B23" w14:textId="77777777" w:rsidR="00455236" w:rsidRPr="00CD4801" w:rsidRDefault="00455236" w:rsidP="00AB294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5C3DD56" wp14:editId="760F2626">
                      <wp:simplePos x="0" y="0"/>
                      <wp:positionH relativeFrom="column">
                        <wp:posOffset>-5563235</wp:posOffset>
                      </wp:positionH>
                      <wp:positionV relativeFrom="paragraph">
                        <wp:posOffset>28575</wp:posOffset>
                      </wp:positionV>
                      <wp:extent cx="9639300" cy="1962150"/>
                      <wp:effectExtent l="0" t="0" r="19050" b="19050"/>
                      <wp:wrapNone/>
                      <wp:docPr id="45" name="Rechtec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39300" cy="1962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E1B9CB" id="Rechteck 45" o:spid="_x0000_s1026" style="position:absolute;margin-left:-438.05pt;margin-top:2.25pt;width:759pt;height:154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" fillcolor="white [3209]" strokecolor="#492a86 [3204]" strokeweight="1pt"/>
                  </w:pict>
                </mc:Fallback>
              </mc:AlternateContent>
            </w:r>
          </w:p>
        </w:tc>
      </w:tr>
      <w:tr w:rsidR="005200E6" w:rsidRPr="00CD4801" w14:paraId="218B38B2" w14:textId="77777777" w:rsidTr="00C85841">
        <w:trPr>
          <w:trHeight w:val="709"/>
        </w:trPr>
        <w:tc>
          <w:tcPr>
            <w:tcW w:w="6925" w:type="dxa"/>
            <w:vMerge/>
          </w:tcPr>
          <w:p w14:paraId="23E0AC0E" w14:textId="77777777" w:rsidR="005200E6" w:rsidRPr="00CD4801" w:rsidRDefault="005200E6">
            <w:pPr>
              <w:pStyle w:val="KeinLeerraum"/>
              <w:rPr>
                <w:rStyle w:val="Seitenzahl"/>
                <w:color w:val="000000" w:themeColor="text1"/>
                <w:sz w:val="18"/>
              </w:rPr>
            </w:pPr>
          </w:p>
        </w:tc>
        <w:tc>
          <w:tcPr>
            <w:tcW w:w="864" w:type="dxa"/>
            <w:vMerge/>
          </w:tcPr>
          <w:p w14:paraId="7D35657B" w14:textId="77777777" w:rsidR="005200E6" w:rsidRPr="00CD4801" w:rsidRDefault="005200E6">
            <w:pPr>
              <w:pStyle w:val="KeinLeerraum"/>
              <w:rPr>
                <w:color w:val="000000" w:themeColor="text1"/>
                <w:sz w:val="18"/>
              </w:rPr>
            </w:pPr>
          </w:p>
        </w:tc>
        <w:tc>
          <w:tcPr>
            <w:tcW w:w="864" w:type="dxa"/>
            <w:vMerge/>
          </w:tcPr>
          <w:p w14:paraId="04831C12" w14:textId="77777777" w:rsidR="005200E6" w:rsidRPr="00CD4801" w:rsidRDefault="005200E6">
            <w:pPr>
              <w:pStyle w:val="KeinLeerraum"/>
              <w:rPr>
                <w:color w:val="000000" w:themeColor="text1"/>
                <w:sz w:val="18"/>
              </w:rPr>
            </w:pPr>
          </w:p>
        </w:tc>
        <w:tc>
          <w:tcPr>
            <w:tcW w:w="2302" w:type="dxa"/>
          </w:tcPr>
          <w:p w14:paraId="34D87FBC" w14:textId="77777777" w:rsidR="005200E6" w:rsidRPr="00CD4801" w:rsidRDefault="005200E6" w:rsidP="005200E6">
            <w:pPr>
              <w:spacing w:after="0" w:line="240" w:lineRule="auto"/>
              <w:jc w:val="center"/>
            </w:pPr>
          </w:p>
        </w:tc>
        <w:tc>
          <w:tcPr>
            <w:tcW w:w="4434" w:type="dxa"/>
            <w:gridSpan w:val="2"/>
          </w:tcPr>
          <w:p w14:paraId="70A914AE" w14:textId="77777777" w:rsidR="005200E6" w:rsidRPr="00CD4801" w:rsidRDefault="005200E6" w:rsidP="00AB2947">
            <w:pPr>
              <w:rPr>
                <w:sz w:val="24"/>
              </w:rPr>
            </w:pPr>
          </w:p>
        </w:tc>
      </w:tr>
      <w:tr w:rsidR="005200E6" w:rsidRPr="00CD4801" w14:paraId="267369DE" w14:textId="77777777" w:rsidTr="00455236">
        <w:trPr>
          <w:trHeight w:val="331"/>
        </w:trPr>
        <w:tc>
          <w:tcPr>
            <w:tcW w:w="6925" w:type="dxa"/>
          </w:tcPr>
          <w:p w14:paraId="750AC446" w14:textId="77777777" w:rsidR="005200E6" w:rsidRPr="00CD4801" w:rsidRDefault="00C85841" w:rsidP="000C5140">
            <w:pPr>
              <w:pStyle w:val="KeinLeerraum"/>
              <w:rPr>
                <w:rStyle w:val="Seitenzahl"/>
              </w:rPr>
            </w:pPr>
            <w:r w:rsidRPr="00455236">
              <w:t>Merkmale</w:t>
            </w:r>
          </w:p>
        </w:tc>
        <w:tc>
          <w:tcPr>
            <w:tcW w:w="864" w:type="dxa"/>
          </w:tcPr>
          <w:p w14:paraId="3918B9CD" w14:textId="77777777" w:rsidR="005200E6" w:rsidRPr="00CD4801" w:rsidRDefault="005200E6" w:rsidP="000C5140">
            <w:pPr>
              <w:spacing w:after="0"/>
            </w:pPr>
          </w:p>
        </w:tc>
        <w:tc>
          <w:tcPr>
            <w:tcW w:w="864" w:type="dxa"/>
          </w:tcPr>
          <w:p w14:paraId="049CB76E" w14:textId="77777777" w:rsidR="005200E6" w:rsidRPr="00CD4801" w:rsidRDefault="005200E6" w:rsidP="000C5140">
            <w:pPr>
              <w:spacing w:after="0"/>
            </w:pPr>
          </w:p>
        </w:tc>
        <w:tc>
          <w:tcPr>
            <w:tcW w:w="6736" w:type="dxa"/>
            <w:gridSpan w:val="3"/>
          </w:tcPr>
          <w:p w14:paraId="0B35B528" w14:textId="77777777" w:rsidR="005200E6" w:rsidRPr="00CD4801" w:rsidRDefault="005200E6" w:rsidP="00FC3D2F">
            <w:pPr>
              <w:spacing w:after="0"/>
              <w:jc w:val="right"/>
              <w:rPr>
                <w:rStyle w:val="Seitenzahl"/>
              </w:rPr>
            </w:pPr>
          </w:p>
        </w:tc>
      </w:tr>
      <w:tr w:rsidR="000B7976" w:rsidRPr="00CD4801" w14:paraId="6AB15098" w14:textId="77777777" w:rsidTr="00455236">
        <w:tblPrEx>
          <w:jc w:val="center"/>
          <w:tblCellMar>
            <w:left w:w="115" w:type="dxa"/>
            <w:right w:w="115" w:type="dxa"/>
          </w:tblCellMar>
        </w:tblPrEx>
        <w:trPr>
          <w:trHeight w:val="9245"/>
          <w:jc w:val="center"/>
        </w:trPr>
        <w:tc>
          <w:tcPr>
            <w:tcW w:w="6925" w:type="dxa"/>
          </w:tcPr>
          <w:p w14:paraId="34B1352D" w14:textId="77777777" w:rsidR="00025075" w:rsidRPr="00CD4801" w:rsidRDefault="001F59E2" w:rsidP="002A7A5F">
            <w:pPr>
              <w:pStyle w:val="berschrift1"/>
            </w:pPr>
            <w:r w:rsidRPr="001F59E2">
              <w:lastRenderedPageBreak/>
              <w:t>Unser Thema</w:t>
            </w:r>
            <w:r w:rsidR="00C85841">
              <w:t>:</w:t>
            </w:r>
          </w:p>
          <w:p w14:paraId="0D51DCC9" w14:textId="77777777" w:rsidR="00432756" w:rsidRPr="00FD6078" w:rsidRDefault="00FD6078" w:rsidP="00AB294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50752" behindDoc="0" locked="0" layoutInCell="1" allowOverlap="1" wp14:anchorId="3E376E06" wp14:editId="6F84BD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9652215" cy="5357004"/>
                      <wp:effectExtent l="0" t="0" r="25400" b="15240"/>
                      <wp:wrapNone/>
                      <wp:docPr id="205" name="Gruppieren 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52215" cy="5357004"/>
                                <a:chOff x="0" y="0"/>
                                <a:chExt cx="9652215" cy="5357004"/>
                              </a:xfrm>
                            </wpg:grpSpPr>
                            <wps:wsp>
                              <wps:cNvPr id="62" name="Gerader Verbinder 62"/>
                              <wps:cNvCnPr/>
                              <wps:spPr>
                                <a:xfrm>
                                  <a:off x="0" y="0"/>
                                  <a:ext cx="9617878" cy="0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" name="Gerader Verbinder 63"/>
                              <wps:cNvCnPr/>
                              <wps:spPr>
                                <a:xfrm>
                                  <a:off x="0" y="526211"/>
                                  <a:ext cx="9617878" cy="0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2" name="Gerader Verbinder 192"/>
                              <wps:cNvCnPr/>
                              <wps:spPr>
                                <a:xfrm>
                                  <a:off x="0" y="1069675"/>
                                  <a:ext cx="9617878" cy="0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6" name="Gerader Verbinder 196"/>
                              <wps:cNvCnPr/>
                              <wps:spPr>
                                <a:xfrm>
                                  <a:off x="0" y="1621766"/>
                                  <a:ext cx="9617710" cy="0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" name="Gerader Verbinder 197"/>
                              <wps:cNvCnPr/>
                              <wps:spPr>
                                <a:xfrm>
                                  <a:off x="8626" y="2147977"/>
                                  <a:ext cx="9617710" cy="0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9" name="Gerader Verbinder 199"/>
                              <wps:cNvCnPr/>
                              <wps:spPr>
                                <a:xfrm>
                                  <a:off x="25879" y="2674188"/>
                                  <a:ext cx="9617710" cy="0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0" name="Gerader Verbinder 200"/>
                              <wps:cNvCnPr/>
                              <wps:spPr>
                                <a:xfrm>
                                  <a:off x="34505" y="3191773"/>
                                  <a:ext cx="9617710" cy="0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1" name="Gerader Verbinder 201"/>
                              <wps:cNvCnPr/>
                              <wps:spPr>
                                <a:xfrm>
                                  <a:off x="34505" y="3735237"/>
                                  <a:ext cx="9617710" cy="0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" name="Gerader Verbinder 202"/>
                              <wps:cNvCnPr/>
                              <wps:spPr>
                                <a:xfrm>
                                  <a:off x="34505" y="4287328"/>
                                  <a:ext cx="9617710" cy="0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3" name="Gerader Verbinder 203"/>
                              <wps:cNvCnPr/>
                              <wps:spPr>
                                <a:xfrm>
                                  <a:off x="34505" y="4813539"/>
                                  <a:ext cx="9617710" cy="0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" name="Gerader Verbinder 204"/>
                              <wps:cNvCnPr/>
                              <wps:spPr>
                                <a:xfrm>
                                  <a:off x="34505" y="5357004"/>
                                  <a:ext cx="9617710" cy="0"/>
                                </a:xfrm>
                                <a:prstGeom prst="line">
                                  <a:avLst/>
                                </a:prstGeom>
                                <a:ln w="9525" cap="flat" cmpd="sng" algn="ctr">
                                  <a:solidFill>
                                    <a:schemeClr val="accent4">
                                      <a:lumMod val="40000"/>
                                      <a:lumOff val="60000"/>
                                    </a:schemeClr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FA13E0" id="Gruppieren 205" o:spid="_x0000_s1026" style="position:absolute;margin-left:0;margin-top:.35pt;width:760pt;height:421.8pt;z-index:251850752" coordsize="96522,53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">
                      <v:line id="Gerader Verbinder 62" o:spid="_x0000_s1027" style="position:absolute;visibility:visible;mso-wrap-style:square" from="0,0" to="9617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" strokecolor="#d3d4d5 [1303]">
                        <v:stroke dashstyle="dash"/>
                      </v:line>
                      <v:line id="Gerader Verbinder 63" o:spid="_x0000_s1028" style="position:absolute;visibility:visible;mso-wrap-style:square" from="0,5262" to="96178,5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" strokecolor="#d3d4d5 [1303]">
                        <v:stroke dashstyle="dash"/>
                      </v:line>
                      <v:line id="Gerader Verbinder 192" o:spid="_x0000_s1029" style="position:absolute;visibility:visible;mso-wrap-style:square" from="0,10696" to="96178,10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" strokecolor="#d3d4d5 [1303]">
                        <v:stroke dashstyle="dash"/>
                      </v:line>
                      <v:line id="Gerader Verbinder 196" o:spid="_x0000_s1030" style="position:absolute;visibility:visible;mso-wrap-style:square" from="0,16217" to="96177,16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" strokecolor="#d3d4d5 [1303]">
                        <v:stroke dashstyle="dash"/>
                      </v:line>
                      <v:line id="Gerader Verbinder 197" o:spid="_x0000_s1031" style="position:absolute;visibility:visible;mso-wrap-style:square" from="86,21479" to="96263,2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" strokecolor="#d3d4d5 [1303]">
                        <v:stroke dashstyle="dash"/>
                      </v:line>
                      <v:line id="Gerader Verbinder 199" o:spid="_x0000_s1032" style="position:absolute;visibility:visible;mso-wrap-style:square" from="258,26741" to="96435,26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" strokecolor="#d3d4d5 [1303]">
                        <v:stroke dashstyle="dash"/>
                      </v:line>
                      <v:line id="Gerader Verbinder 200" o:spid="_x0000_s1033" style="position:absolute;visibility:visible;mso-wrap-style:square" from="345,31917" to="96522,31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" strokecolor="#d3d4d5 [1303]">
                        <v:stroke dashstyle="dash"/>
                      </v:line>
                      <v:line id="Gerader Verbinder 201" o:spid="_x0000_s1034" style="position:absolute;visibility:visible;mso-wrap-style:square" from="345,37352" to="96522,37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" strokecolor="#d3d4d5 [1303]">
                        <v:stroke dashstyle="dash"/>
                      </v:line>
                      <v:line id="Gerader Verbinder 202" o:spid="_x0000_s1035" style="position:absolute;visibility:visible;mso-wrap-style:square" from="345,42873" to="96522,42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" strokecolor="#d3d4d5 [1303]">
                        <v:stroke dashstyle="dash"/>
                      </v:line>
                      <v:line id="Gerader Verbinder 203" o:spid="_x0000_s1036" style="position:absolute;visibility:visible;mso-wrap-style:square" from="345,48135" to="96522,48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" strokecolor="#d3d4d5 [1303]">
                        <v:stroke dashstyle="dash"/>
                      </v:line>
                      <v:line id="Gerader Verbinder 204" o:spid="_x0000_s1037" style="position:absolute;visibility:visible;mso-wrap-style:square" from="345,53570" to="96522,53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" strokecolor="#d3d4d5 [1303]">
                        <v:stroke dashstyle="dash"/>
                      </v:line>
                    </v:group>
                  </w:pict>
                </mc:Fallback>
              </mc:AlternateContent>
            </w:r>
          </w:p>
        </w:tc>
        <w:tc>
          <w:tcPr>
            <w:tcW w:w="864" w:type="dxa"/>
          </w:tcPr>
          <w:p w14:paraId="188FD1E8" w14:textId="77777777" w:rsidR="00025075" w:rsidRPr="00FD6078" w:rsidRDefault="00025075">
            <w:pPr>
              <w:pStyle w:val="KeinLeerraum"/>
              <w:rPr>
                <w:color w:val="000000" w:themeColor="text1"/>
                <w:sz w:val="18"/>
              </w:rPr>
            </w:pPr>
          </w:p>
        </w:tc>
        <w:tc>
          <w:tcPr>
            <w:tcW w:w="864" w:type="dxa"/>
          </w:tcPr>
          <w:p w14:paraId="60745E50" w14:textId="77777777" w:rsidR="00025075" w:rsidRPr="00FD6078" w:rsidRDefault="00025075" w:rsidP="00025075">
            <w:pPr>
              <w:pStyle w:val="KeinLeerraum"/>
              <w:rPr>
                <w:color w:val="000000" w:themeColor="text1"/>
                <w:sz w:val="18"/>
              </w:rPr>
            </w:pPr>
          </w:p>
        </w:tc>
        <w:tc>
          <w:tcPr>
            <w:tcW w:w="6736" w:type="dxa"/>
            <w:gridSpan w:val="3"/>
          </w:tcPr>
          <w:p w14:paraId="6B530345" w14:textId="77777777" w:rsidR="00025075" w:rsidRPr="00CD4801" w:rsidRDefault="005519D3" w:rsidP="00AB2947">
            <w:r w:rsidRPr="00CD4801">
              <w:rPr>
                <w:noProof/>
                <w:lang w:bidi="de-DE"/>
              </w:rPr>
              <w:t xml:space="preserve"> </w:t>
            </w:r>
          </w:p>
        </w:tc>
      </w:tr>
      <w:tr w:rsidR="000B7976" w:rsidRPr="00CD4801" w14:paraId="70F10F4D" w14:textId="77777777" w:rsidTr="00455236">
        <w:tblPrEx>
          <w:jc w:val="center"/>
          <w:tblCellMar>
            <w:left w:w="115" w:type="dxa"/>
            <w:right w:w="115" w:type="dxa"/>
          </w:tblCellMar>
        </w:tblPrEx>
        <w:trPr>
          <w:trHeight w:val="331"/>
          <w:jc w:val="center"/>
        </w:trPr>
        <w:tc>
          <w:tcPr>
            <w:tcW w:w="6925" w:type="dxa"/>
            <w:vAlign w:val="center"/>
          </w:tcPr>
          <w:p w14:paraId="2F6DD207" w14:textId="77777777" w:rsidR="005200E6" w:rsidRPr="00CD4801" w:rsidRDefault="005200E6" w:rsidP="005200E6">
            <w:pPr>
              <w:pStyle w:val="KeinLeerraum"/>
              <w:rPr>
                <w:rStyle w:val="Seitenzahl"/>
              </w:rPr>
            </w:pPr>
          </w:p>
        </w:tc>
        <w:tc>
          <w:tcPr>
            <w:tcW w:w="864" w:type="dxa"/>
          </w:tcPr>
          <w:p w14:paraId="231F2538" w14:textId="77777777" w:rsidR="005200E6" w:rsidRPr="00CD4801" w:rsidRDefault="005200E6">
            <w:pPr>
              <w:pStyle w:val="KeinLeerraum"/>
              <w:rPr>
                <w:color w:val="000000" w:themeColor="text1"/>
                <w:sz w:val="18"/>
              </w:rPr>
            </w:pPr>
          </w:p>
        </w:tc>
        <w:tc>
          <w:tcPr>
            <w:tcW w:w="864" w:type="dxa"/>
          </w:tcPr>
          <w:p w14:paraId="7CE3A48A" w14:textId="77777777" w:rsidR="005200E6" w:rsidRPr="00CD4801" w:rsidRDefault="005200E6" w:rsidP="00025075">
            <w:pPr>
              <w:pStyle w:val="KeinLeerraum"/>
              <w:rPr>
                <w:color w:val="000000" w:themeColor="text1"/>
                <w:sz w:val="18"/>
              </w:rPr>
            </w:pPr>
          </w:p>
        </w:tc>
        <w:tc>
          <w:tcPr>
            <w:tcW w:w="6736" w:type="dxa"/>
            <w:gridSpan w:val="3"/>
            <w:vAlign w:val="center"/>
          </w:tcPr>
          <w:p w14:paraId="442C421C" w14:textId="77777777" w:rsidR="005200E6" w:rsidRPr="00CD4801" w:rsidRDefault="005200E6" w:rsidP="005200E6">
            <w:pPr>
              <w:pStyle w:val="KeinLeerraum"/>
              <w:jc w:val="right"/>
              <w:rPr>
                <w:rStyle w:val="Seitenzahl"/>
              </w:rPr>
            </w:pPr>
          </w:p>
        </w:tc>
      </w:tr>
    </w:tbl>
    <w:p w14:paraId="6AE4E2B9" w14:textId="77777777" w:rsidR="00F70078" w:rsidRDefault="00F70078" w:rsidP="00B26D9B">
      <w:pPr>
        <w:pStyle w:val="KeinLeerraum"/>
        <w:rPr>
          <w:color w:val="000000" w:themeColor="text1"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1" locked="0" layoutInCell="1" allowOverlap="1" wp14:anchorId="5267228E" wp14:editId="59A58504">
                <wp:simplePos x="0" y="0"/>
                <wp:positionH relativeFrom="column">
                  <wp:posOffset>9355455</wp:posOffset>
                </wp:positionH>
                <wp:positionV relativeFrom="paragraph">
                  <wp:posOffset>-6634480</wp:posOffset>
                </wp:positionV>
                <wp:extent cx="609600" cy="956945"/>
                <wp:effectExtent l="12700" t="0" r="12700" b="0"/>
                <wp:wrapNone/>
                <wp:docPr id="221" name="Gruppieren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956945"/>
                          <a:chOff x="0" y="0"/>
                          <a:chExt cx="609600" cy="956945"/>
                        </a:xfrm>
                      </wpg:grpSpPr>
                      <wps:wsp>
                        <wps:cNvPr id="222" name="Ellipse 222"/>
                        <wps:cNvSpPr/>
                        <wps:spPr>
                          <a:xfrm>
                            <a:off x="0" y="28575"/>
                            <a:ext cx="609600" cy="60960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feld 223"/>
                        <wps:cNvSpPr txBox="1"/>
                        <wps:spPr>
                          <a:xfrm>
                            <a:off x="85725" y="0"/>
                            <a:ext cx="43942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4629A1" w14:textId="77777777" w:rsidR="00F70078" w:rsidRPr="00455236" w:rsidRDefault="00F70078" w:rsidP="00F70078">
                              <w:pPr>
                                <w:pStyle w:val="berschrift1"/>
                                <w:jc w:val="center"/>
                                <w:rPr>
                                  <w:color w:val="29519B" w:themeColor="accent3"/>
                                  <w:sz w:val="7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color w:val="29519B" w:themeColor="accent3"/>
                                  <w:sz w:val="7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7228E" id="Gruppieren 221" o:spid="_x0000_s1048" style="position:absolute;margin-left:736.65pt;margin-top:-522.4pt;width:48pt;height:75.35pt;z-index:-251456512" coordsize="6096,95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">
                <v:oval id="Ellipse 222" o:spid="_x0000_s1049" style="position:absolute;top:285;width:6096;height:60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" filled="f" strokecolor="#0070c0" strokeweight="2.25pt"/>
                <v:shape id="Textfeld 223" o:spid="_x0000_s1050" type="#_x0000_t202" style="position:absolute;left:857;width:4394;height:956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" filled="f" stroked="f">
                  <v:textbox style="mso-fit-shape-to-text:t">
                    <w:txbxContent>
                      <w:p w14:paraId="6A4629A1" w14:textId="77777777" w:rsidR="00F70078" w:rsidRPr="00455236" w:rsidRDefault="00F70078" w:rsidP="00F70078">
                        <w:pPr>
                          <w:pStyle w:val="berschrift1"/>
                          <w:jc w:val="center"/>
                          <w:rPr>
                            <w:color w:val="29519B" w:themeColor="accent3"/>
                            <w:sz w:val="7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color w:val="29519B" w:themeColor="accent3"/>
                            <w:sz w:val="7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DAC6D2" w14:textId="77777777" w:rsidR="00F70078" w:rsidRDefault="00F70078" w:rsidP="00F700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3DECC5B7" wp14:editId="3F69E076">
                <wp:simplePos x="0" y="0"/>
                <wp:positionH relativeFrom="margin">
                  <wp:align>left</wp:align>
                </wp:positionH>
                <wp:positionV relativeFrom="paragraph">
                  <wp:posOffset>276225</wp:posOffset>
                </wp:positionV>
                <wp:extent cx="9652000" cy="5356860"/>
                <wp:effectExtent l="0" t="0" r="25400" b="15240"/>
                <wp:wrapNone/>
                <wp:docPr id="224" name="Gruppieren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2000" cy="5356860"/>
                          <a:chOff x="0" y="0"/>
                          <a:chExt cx="9652215" cy="5357004"/>
                        </a:xfrm>
                      </wpg:grpSpPr>
                      <wps:wsp>
                        <wps:cNvPr id="225" name="Gerader Verbinder 225"/>
                        <wps:cNvCnPr/>
                        <wps:spPr>
                          <a:xfrm>
                            <a:off x="0" y="0"/>
                            <a:ext cx="9617878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Gerader Verbinder 226"/>
                        <wps:cNvCnPr/>
                        <wps:spPr>
                          <a:xfrm>
                            <a:off x="0" y="526211"/>
                            <a:ext cx="9617878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Gerader Verbinder 227"/>
                        <wps:cNvCnPr/>
                        <wps:spPr>
                          <a:xfrm>
                            <a:off x="0" y="1069675"/>
                            <a:ext cx="9617878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" name="Gerader Verbinder 228"/>
                        <wps:cNvCnPr/>
                        <wps:spPr>
                          <a:xfrm>
                            <a:off x="0" y="1621766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Gerader Verbinder 229"/>
                        <wps:cNvCnPr/>
                        <wps:spPr>
                          <a:xfrm>
                            <a:off x="8626" y="2147977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Gerader Verbinder 230"/>
                        <wps:cNvCnPr/>
                        <wps:spPr>
                          <a:xfrm>
                            <a:off x="25879" y="2674188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" name="Gerader Verbinder 231"/>
                        <wps:cNvCnPr/>
                        <wps:spPr>
                          <a:xfrm>
                            <a:off x="34505" y="3191773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Gerader Verbinder 232"/>
                        <wps:cNvCnPr/>
                        <wps:spPr>
                          <a:xfrm>
                            <a:off x="34505" y="3735237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Gerader Verbinder 233"/>
                        <wps:cNvCnPr/>
                        <wps:spPr>
                          <a:xfrm>
                            <a:off x="34505" y="4287328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Gerader Verbinder 234"/>
                        <wps:cNvCnPr/>
                        <wps:spPr>
                          <a:xfrm>
                            <a:off x="34505" y="4813539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Gerader Verbinder 235"/>
                        <wps:cNvCnPr/>
                        <wps:spPr>
                          <a:xfrm>
                            <a:off x="34505" y="5357004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47BD92" id="Gruppieren 224" o:spid="_x0000_s1026" style="position:absolute;margin-left:0;margin-top:21.75pt;width:760pt;height:421.8pt;z-index:251862016;mso-position-horizontal:left;mso-position-horizontal-relative:margin" coordsize="96522,53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">
                <v:line id="Gerader Verbinder 225" o:spid="_x0000_s1027" style="position:absolute;visibility:visible;mso-wrap-style:square" from="0,0" to="9617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" strokecolor="#d3d4d5 [1303]">
                  <v:stroke dashstyle="dash"/>
                </v:line>
                <v:line id="Gerader Verbinder 226" o:spid="_x0000_s1028" style="position:absolute;visibility:visible;mso-wrap-style:square" from="0,5262" to="96178,5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" strokecolor="#d3d4d5 [1303]">
                  <v:stroke dashstyle="dash"/>
                </v:line>
                <v:line id="Gerader Verbinder 227" o:spid="_x0000_s1029" style="position:absolute;visibility:visible;mso-wrap-style:square" from="0,10696" to="96178,10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" strokecolor="#d3d4d5 [1303]">
                  <v:stroke dashstyle="dash"/>
                </v:line>
                <v:line id="Gerader Verbinder 228" o:spid="_x0000_s1030" style="position:absolute;visibility:visible;mso-wrap-style:square" from="0,16217" to="96177,16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" strokecolor="#d3d4d5 [1303]">
                  <v:stroke dashstyle="dash"/>
                </v:line>
                <v:line id="Gerader Verbinder 229" o:spid="_x0000_s1031" style="position:absolute;visibility:visible;mso-wrap-style:square" from="86,21479" to="96263,2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" strokecolor="#d3d4d5 [1303]">
                  <v:stroke dashstyle="dash"/>
                </v:line>
                <v:line id="Gerader Verbinder 230" o:spid="_x0000_s1032" style="position:absolute;visibility:visible;mso-wrap-style:square" from="258,26741" to="96435,26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" strokecolor="#d3d4d5 [1303]">
                  <v:stroke dashstyle="dash"/>
                </v:line>
                <v:line id="Gerader Verbinder 231" o:spid="_x0000_s1033" style="position:absolute;visibility:visible;mso-wrap-style:square" from="345,31917" to="96522,31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" strokecolor="#d3d4d5 [1303]">
                  <v:stroke dashstyle="dash"/>
                </v:line>
                <v:line id="Gerader Verbinder 232" o:spid="_x0000_s1034" style="position:absolute;visibility:visible;mso-wrap-style:square" from="345,37352" to="96522,37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" strokecolor="#d3d4d5 [1303]">
                  <v:stroke dashstyle="dash"/>
                </v:line>
                <v:line id="Gerader Verbinder 233" o:spid="_x0000_s1035" style="position:absolute;visibility:visible;mso-wrap-style:square" from="345,42873" to="96522,42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" strokecolor="#d3d4d5 [1303]">
                  <v:stroke dashstyle="dash"/>
                </v:line>
                <v:line id="Gerader Verbinder 234" o:spid="_x0000_s1036" style="position:absolute;visibility:visible;mso-wrap-style:square" from="345,48135" to="96522,48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" strokecolor="#d3d4d5 [1303]">
                  <v:stroke dashstyle="dash"/>
                </v:line>
                <v:line id="Gerader Verbinder 235" o:spid="_x0000_s1037" style="position:absolute;visibility:visible;mso-wrap-style:square" from="345,53570" to="96522,53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" strokecolor="#d3d4d5 [1303]">
                  <v:stroke dashstyle="dash"/>
                </v:line>
                <w10:wrap anchorx="margin"/>
              </v:group>
            </w:pict>
          </mc:Fallback>
        </mc:AlternateContent>
      </w:r>
      <w:r>
        <w:br w:type="page"/>
      </w:r>
    </w:p>
    <w:p w14:paraId="090A4A9F" w14:textId="77777777" w:rsidR="007873D7" w:rsidRDefault="007873D7" w:rsidP="00B26D9B">
      <w:pPr>
        <w:pStyle w:val="KeinLeerraum"/>
        <w:rPr>
          <w:color w:val="000000" w:themeColor="text1"/>
          <w:sz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5BD4E6AF" wp14:editId="11A29CEC">
                <wp:simplePos x="0" y="0"/>
                <wp:positionH relativeFrom="margin">
                  <wp:posOffset>0</wp:posOffset>
                </wp:positionH>
                <wp:positionV relativeFrom="paragraph">
                  <wp:posOffset>81915</wp:posOffset>
                </wp:positionV>
                <wp:extent cx="9652000" cy="5410200"/>
                <wp:effectExtent l="0" t="0" r="25400" b="19050"/>
                <wp:wrapNone/>
                <wp:docPr id="305" name="Gruppieren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2000" cy="5410200"/>
                          <a:chOff x="0" y="0"/>
                          <a:chExt cx="9652215" cy="5410345"/>
                        </a:xfrm>
                      </wpg:grpSpPr>
                      <wps:wsp>
                        <wps:cNvPr id="306" name="Gerader Verbinder 306"/>
                        <wps:cNvCnPr/>
                        <wps:spPr>
                          <a:xfrm>
                            <a:off x="0" y="0"/>
                            <a:ext cx="9617878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Gerader Verbinder 307"/>
                        <wps:cNvCnPr/>
                        <wps:spPr>
                          <a:xfrm>
                            <a:off x="0" y="526211"/>
                            <a:ext cx="9617878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" name="Gerader Verbinder 308"/>
                        <wps:cNvCnPr/>
                        <wps:spPr>
                          <a:xfrm>
                            <a:off x="0" y="1069675"/>
                            <a:ext cx="9617878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Gerader Verbinder 309"/>
                        <wps:cNvCnPr/>
                        <wps:spPr>
                          <a:xfrm>
                            <a:off x="0" y="1621766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Gerader Verbinder 310"/>
                        <wps:cNvCnPr/>
                        <wps:spPr>
                          <a:xfrm>
                            <a:off x="8626" y="2147977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Gerader Verbinder 311"/>
                        <wps:cNvCnPr/>
                        <wps:spPr>
                          <a:xfrm>
                            <a:off x="25879" y="2674188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Gerader Verbinder 312"/>
                        <wps:cNvCnPr/>
                        <wps:spPr>
                          <a:xfrm>
                            <a:off x="34505" y="3191773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Gerader Verbinder 313"/>
                        <wps:cNvCnPr/>
                        <wps:spPr>
                          <a:xfrm>
                            <a:off x="34505" y="3735237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Gerader Verbinder 314"/>
                        <wps:cNvCnPr/>
                        <wps:spPr>
                          <a:xfrm>
                            <a:off x="34505" y="4287328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Gerader Verbinder 315"/>
                        <wps:cNvCnPr/>
                        <wps:spPr>
                          <a:xfrm>
                            <a:off x="34505" y="4813539"/>
                            <a:ext cx="8900144" cy="15765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" name="Gerader Verbinder 316"/>
                        <wps:cNvCnPr/>
                        <wps:spPr>
                          <a:xfrm>
                            <a:off x="34505" y="5357004"/>
                            <a:ext cx="8852518" cy="53341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DCB4B" id="Gruppieren 305" o:spid="_x0000_s1026" style="position:absolute;margin-left:0;margin-top:6.45pt;width:760pt;height:426pt;z-index:251891712;mso-position-horizontal-relative:margin;mso-height-relative:margin" coordsize="96522,54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">
                <v:line id="Gerader Verbinder 306" o:spid="_x0000_s1027" style="position:absolute;visibility:visible;mso-wrap-style:square" from="0,0" to="9617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" strokecolor="#d3d4d5 [1303]">
                  <v:stroke dashstyle="dash"/>
                </v:line>
                <v:line id="Gerader Verbinder 307" o:spid="_x0000_s1028" style="position:absolute;visibility:visible;mso-wrap-style:square" from="0,5262" to="96178,5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" strokecolor="#d3d4d5 [1303]">
                  <v:stroke dashstyle="dash"/>
                </v:line>
                <v:line id="Gerader Verbinder 308" o:spid="_x0000_s1029" style="position:absolute;visibility:visible;mso-wrap-style:square" from="0,10696" to="96178,10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" strokecolor="#d3d4d5 [1303]">
                  <v:stroke dashstyle="dash"/>
                </v:line>
                <v:line id="Gerader Verbinder 309" o:spid="_x0000_s1030" style="position:absolute;visibility:visible;mso-wrap-style:square" from="0,16217" to="96177,16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" strokecolor="#d3d4d5 [1303]">
                  <v:stroke dashstyle="dash"/>
                </v:line>
                <v:line id="Gerader Verbinder 310" o:spid="_x0000_s1031" style="position:absolute;visibility:visible;mso-wrap-style:square" from="86,21479" to="96263,2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" strokecolor="#d3d4d5 [1303]">
                  <v:stroke dashstyle="dash"/>
                </v:line>
                <v:line id="Gerader Verbinder 311" o:spid="_x0000_s1032" style="position:absolute;visibility:visible;mso-wrap-style:square" from="258,26741" to="96435,26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" strokecolor="#d3d4d5 [1303]">
                  <v:stroke dashstyle="dash"/>
                </v:line>
                <v:line id="Gerader Verbinder 312" o:spid="_x0000_s1033" style="position:absolute;visibility:visible;mso-wrap-style:square" from="345,31917" to="96522,31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" strokecolor="#d3d4d5 [1303]">
                  <v:stroke dashstyle="dash"/>
                </v:line>
                <v:line id="Gerader Verbinder 313" o:spid="_x0000_s1034" style="position:absolute;visibility:visible;mso-wrap-style:square" from="345,37352" to="96522,37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" strokecolor="#d3d4d5 [1303]">
                  <v:stroke dashstyle="dash"/>
                </v:line>
                <v:line id="Gerader Verbinder 314" o:spid="_x0000_s1035" style="position:absolute;visibility:visible;mso-wrap-style:square" from="345,42873" to="96522,42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" strokecolor="#d3d4d5 [1303]">
                  <v:stroke dashstyle="dash"/>
                </v:line>
                <v:line id="Gerader Verbinder 315" o:spid="_x0000_s1036" style="position:absolute;visibility:visible;mso-wrap-style:square" from="345,48135" to="89346,4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" strokecolor="#d3d4d5 [1303]">
                  <v:stroke dashstyle="dash"/>
                </v:line>
                <v:line id="Gerader Verbinder 316" o:spid="_x0000_s1037" style="position:absolute;visibility:visible;mso-wrap-style:square" from="345,53570" to="88870,54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" strokecolor="#d3d4d5 [1303]">
                  <v:stroke dashstyle="dash"/>
                </v:line>
                <w10:wrap anchorx="margin"/>
              </v:group>
            </w:pict>
          </mc:Fallback>
        </mc:AlternateContent>
      </w:r>
    </w:p>
    <w:p w14:paraId="6ADD718D" w14:textId="77777777" w:rsidR="007873D7" w:rsidRDefault="007873D7" w:rsidP="007873D7"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266AB8F1" wp14:editId="6745B9A9">
                <wp:simplePos x="0" y="0"/>
                <wp:positionH relativeFrom="column">
                  <wp:posOffset>9289755</wp:posOffset>
                </wp:positionH>
                <wp:positionV relativeFrom="paragraph">
                  <wp:posOffset>5526073</wp:posOffset>
                </wp:positionV>
                <wp:extent cx="656590" cy="818032"/>
                <wp:effectExtent l="0" t="0" r="29210" b="39370"/>
                <wp:wrapNone/>
                <wp:docPr id="279" name="Grafik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" cy="818032"/>
                          <a:chOff x="8734425" y="6619875"/>
                          <a:chExt cx="586740" cy="714375"/>
                        </a:xfrm>
                        <a:pattFill prst="pct50">
                          <a:fgClr>
                            <a:srgbClr val="0070C0"/>
                          </a:fgClr>
                          <a:bgClr>
                            <a:schemeClr val="bg1"/>
                          </a:bgClr>
                        </a:pattFill>
                      </wpg:grpSpPr>
                      <wps:wsp>
                        <wps:cNvPr id="280" name="Freihandform: Form 280"/>
                        <wps:cNvSpPr/>
                        <wps:spPr>
                          <a:xfrm>
                            <a:off x="9279361" y="7124948"/>
                            <a:ext cx="25510" cy="56914"/>
                          </a:xfrm>
                          <a:custGeom>
                            <a:avLst/>
                            <a:gdLst>
                              <a:gd name="connsiteX0" fmla="*/ 24869 w 25510"/>
                              <a:gd name="connsiteY0" fmla="*/ 2388 h 56914"/>
                              <a:gd name="connsiteX1" fmla="*/ 16961 w 25510"/>
                              <a:gd name="connsiteY1" fmla="*/ 3429 h 56914"/>
                              <a:gd name="connsiteX2" fmla="*/ 300 w 25510"/>
                              <a:gd name="connsiteY2" fmla="*/ 53062 h 56914"/>
                              <a:gd name="connsiteX3" fmla="*/ 8051 w 25510"/>
                              <a:gd name="connsiteY3" fmla="*/ 55692 h 56914"/>
                              <a:gd name="connsiteX4" fmla="*/ 19217 w 25510"/>
                              <a:gd name="connsiteY4" fmla="*/ 26567 h 56914"/>
                              <a:gd name="connsiteX5" fmla="*/ 25300 w 25510"/>
                              <a:gd name="connsiteY5" fmla="*/ 5705 h 56914"/>
                              <a:gd name="connsiteX6" fmla="*/ 24869 w 25510"/>
                              <a:gd name="connsiteY6" fmla="*/ 2369 h 569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5510" h="56914">
                                <a:moveTo>
                                  <a:pt x="24869" y="2388"/>
                                </a:moveTo>
                                <a:cubicBezTo>
                                  <a:pt x="23103" y="-850"/>
                                  <a:pt x="17844" y="-183"/>
                                  <a:pt x="16961" y="3429"/>
                                </a:cubicBezTo>
                                <a:cubicBezTo>
                                  <a:pt x="12663" y="22838"/>
                                  <a:pt x="4716" y="38833"/>
                                  <a:pt x="300" y="53062"/>
                                </a:cubicBezTo>
                                <a:cubicBezTo>
                                  <a:pt x="536" y="56752"/>
                                  <a:pt x="5579" y="58341"/>
                                  <a:pt x="8051" y="55692"/>
                                </a:cubicBezTo>
                                <a:cubicBezTo>
                                  <a:pt x="12663" y="46487"/>
                                  <a:pt x="15646" y="36282"/>
                                  <a:pt x="19217" y="26567"/>
                                </a:cubicBezTo>
                                <a:cubicBezTo>
                                  <a:pt x="21474" y="19679"/>
                                  <a:pt x="23476" y="12711"/>
                                  <a:pt x="25300" y="5705"/>
                                </a:cubicBezTo>
                                <a:cubicBezTo>
                                  <a:pt x="25614" y="4586"/>
                                  <a:pt x="25438" y="3370"/>
                                  <a:pt x="24869" y="23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943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Freihandform: Form 281"/>
                        <wps:cNvSpPr/>
                        <wps:spPr>
                          <a:xfrm>
                            <a:off x="9254921" y="7095294"/>
                            <a:ext cx="43172" cy="94203"/>
                          </a:xfrm>
                          <a:custGeom>
                            <a:avLst/>
                            <a:gdLst>
                              <a:gd name="connsiteX0" fmla="*/ 42578 w 43171"/>
                              <a:gd name="connsiteY0" fmla="*/ 2290 h 94203"/>
                              <a:gd name="connsiteX1" fmla="*/ 35042 w 43171"/>
                              <a:gd name="connsiteY1" fmla="*/ 3271 h 94203"/>
                              <a:gd name="connsiteX2" fmla="*/ 7471 w 43171"/>
                              <a:gd name="connsiteY2" fmla="*/ 70784 h 94203"/>
                              <a:gd name="connsiteX3" fmla="*/ 446 w 43171"/>
                              <a:gd name="connsiteY3" fmla="*/ 89173 h 94203"/>
                              <a:gd name="connsiteX4" fmla="*/ 858 w 43171"/>
                              <a:gd name="connsiteY4" fmla="*/ 92392 h 94203"/>
                              <a:gd name="connsiteX5" fmla="*/ 7413 w 43171"/>
                              <a:gd name="connsiteY5" fmla="*/ 93236 h 94203"/>
                              <a:gd name="connsiteX6" fmla="*/ 10042 w 43171"/>
                              <a:gd name="connsiteY6" fmla="*/ 87250 h 94203"/>
                              <a:gd name="connsiteX7" fmla="*/ 30156 w 43171"/>
                              <a:gd name="connsiteY7" fmla="*/ 33711 h 94203"/>
                              <a:gd name="connsiteX8" fmla="*/ 42970 w 43171"/>
                              <a:gd name="connsiteY8" fmla="*/ 5469 h 94203"/>
                              <a:gd name="connsiteX9" fmla="*/ 42558 w 43171"/>
                              <a:gd name="connsiteY9" fmla="*/ 2290 h 942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3171" h="94203">
                                <a:moveTo>
                                  <a:pt x="42578" y="2290"/>
                                </a:moveTo>
                                <a:cubicBezTo>
                                  <a:pt x="40890" y="-791"/>
                                  <a:pt x="35886" y="-163"/>
                                  <a:pt x="35042" y="3271"/>
                                </a:cubicBezTo>
                                <a:cubicBezTo>
                                  <a:pt x="26369" y="21425"/>
                                  <a:pt x="15066" y="48273"/>
                                  <a:pt x="7471" y="70784"/>
                                </a:cubicBezTo>
                                <a:cubicBezTo>
                                  <a:pt x="5215" y="76946"/>
                                  <a:pt x="2899" y="83089"/>
                                  <a:pt x="446" y="89173"/>
                                </a:cubicBezTo>
                                <a:cubicBezTo>
                                  <a:pt x="152" y="90252"/>
                                  <a:pt x="309" y="91430"/>
                                  <a:pt x="858" y="92392"/>
                                </a:cubicBezTo>
                                <a:cubicBezTo>
                                  <a:pt x="2154" y="94707"/>
                                  <a:pt x="5568" y="95139"/>
                                  <a:pt x="7413" y="93236"/>
                                </a:cubicBezTo>
                                <a:cubicBezTo>
                                  <a:pt x="8845" y="91567"/>
                                  <a:pt x="9139" y="89212"/>
                                  <a:pt x="10042" y="87250"/>
                                </a:cubicBezTo>
                                <a:cubicBezTo>
                                  <a:pt x="16381" y="70686"/>
                                  <a:pt x="24779" y="46409"/>
                                  <a:pt x="30156" y="33711"/>
                                </a:cubicBezTo>
                                <a:cubicBezTo>
                                  <a:pt x="34120" y="24153"/>
                                  <a:pt x="39163" y="15086"/>
                                  <a:pt x="42970" y="5469"/>
                                </a:cubicBezTo>
                                <a:cubicBezTo>
                                  <a:pt x="43265" y="4410"/>
                                  <a:pt x="43108" y="3252"/>
                                  <a:pt x="42558" y="22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943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Freihandform: Form 282"/>
                        <wps:cNvSpPr/>
                        <wps:spPr>
                          <a:xfrm>
                            <a:off x="9264800" y="7070437"/>
                            <a:ext cx="23548" cy="41214"/>
                          </a:xfrm>
                          <a:custGeom>
                            <a:avLst/>
                            <a:gdLst>
                              <a:gd name="connsiteX0" fmla="*/ 16274 w 23548"/>
                              <a:gd name="connsiteY0" fmla="*/ 2478 h 41213"/>
                              <a:gd name="connsiteX1" fmla="*/ 379 w 23548"/>
                              <a:gd name="connsiteY1" fmla="*/ 37529 h 41213"/>
                              <a:gd name="connsiteX2" fmla="*/ 8464 w 23548"/>
                              <a:gd name="connsiteY2" fmla="*/ 40316 h 41213"/>
                              <a:gd name="connsiteX3" fmla="*/ 24614 w 23548"/>
                              <a:gd name="connsiteY3" fmla="*/ 5363 h 41213"/>
                              <a:gd name="connsiteX4" fmla="*/ 16274 w 23548"/>
                              <a:gd name="connsiteY4" fmla="*/ 2478 h 412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3548" h="41213">
                                <a:moveTo>
                                  <a:pt x="16274" y="2478"/>
                                </a:moveTo>
                                <a:cubicBezTo>
                                  <a:pt x="11074" y="14175"/>
                                  <a:pt x="5128" y="25675"/>
                                  <a:pt x="379" y="37529"/>
                                </a:cubicBezTo>
                                <a:cubicBezTo>
                                  <a:pt x="-504" y="42102"/>
                                  <a:pt x="6286" y="44398"/>
                                  <a:pt x="8464" y="40316"/>
                                </a:cubicBezTo>
                                <a:cubicBezTo>
                                  <a:pt x="13880" y="28717"/>
                                  <a:pt x="19787" y="17177"/>
                                  <a:pt x="24614" y="5363"/>
                                </a:cubicBezTo>
                                <a:cubicBezTo>
                                  <a:pt x="25536" y="653"/>
                                  <a:pt x="18531" y="-1722"/>
                                  <a:pt x="16274" y="247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943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Freihandform: Form 283"/>
                        <wps:cNvSpPr/>
                        <wps:spPr>
                          <a:xfrm>
                            <a:off x="9227943" y="7118230"/>
                            <a:ext cx="39247" cy="80465"/>
                          </a:xfrm>
                          <a:custGeom>
                            <a:avLst/>
                            <a:gdLst>
                              <a:gd name="connsiteX0" fmla="*/ 31506 w 39246"/>
                              <a:gd name="connsiteY0" fmla="*/ 2473 h 80465"/>
                              <a:gd name="connsiteX1" fmla="*/ 6682 w 39246"/>
                              <a:gd name="connsiteY1" fmla="*/ 62527 h 80465"/>
                              <a:gd name="connsiteX2" fmla="*/ 305 w 39246"/>
                              <a:gd name="connsiteY2" fmla="*/ 78424 h 80465"/>
                              <a:gd name="connsiteX3" fmla="*/ 9685 w 39246"/>
                              <a:gd name="connsiteY3" fmla="*/ 76148 h 80465"/>
                              <a:gd name="connsiteX4" fmla="*/ 33468 w 39246"/>
                              <a:gd name="connsiteY4" fmla="*/ 19351 h 80465"/>
                              <a:gd name="connsiteX5" fmla="*/ 39689 w 39246"/>
                              <a:gd name="connsiteY5" fmla="*/ 3532 h 80465"/>
                              <a:gd name="connsiteX6" fmla="*/ 31506 w 39246"/>
                              <a:gd name="connsiteY6" fmla="*/ 2453 h 804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9246" h="80465">
                                <a:moveTo>
                                  <a:pt x="31506" y="2473"/>
                                </a:moveTo>
                                <a:cubicBezTo>
                                  <a:pt x="22204" y="20823"/>
                                  <a:pt x="13158" y="47160"/>
                                  <a:pt x="6682" y="62527"/>
                                </a:cubicBezTo>
                                <a:cubicBezTo>
                                  <a:pt x="5230" y="67689"/>
                                  <a:pt x="128" y="73361"/>
                                  <a:pt x="305" y="78424"/>
                                </a:cubicBezTo>
                                <a:cubicBezTo>
                                  <a:pt x="2738" y="84273"/>
                                  <a:pt x="8448" y="81034"/>
                                  <a:pt x="9685" y="76148"/>
                                </a:cubicBezTo>
                                <a:cubicBezTo>
                                  <a:pt x="18770" y="57483"/>
                                  <a:pt x="26345" y="35091"/>
                                  <a:pt x="33468" y="19351"/>
                                </a:cubicBezTo>
                                <a:cubicBezTo>
                                  <a:pt x="35176" y="14052"/>
                                  <a:pt x="39767" y="9106"/>
                                  <a:pt x="39689" y="3532"/>
                                </a:cubicBezTo>
                                <a:cubicBezTo>
                                  <a:pt x="38786" y="-177"/>
                                  <a:pt x="33331" y="-903"/>
                                  <a:pt x="31506" y="24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943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Freihandform: Form 284"/>
                        <wps:cNvSpPr/>
                        <wps:spPr>
                          <a:xfrm>
                            <a:off x="8734124" y="6649269"/>
                            <a:ext cx="586740" cy="684936"/>
                          </a:xfrm>
                          <a:custGeom>
                            <a:avLst/>
                            <a:gdLst>
                              <a:gd name="connsiteX0" fmla="*/ 108328 w 586740"/>
                              <a:gd name="connsiteY0" fmla="*/ 685687 h 684936"/>
                              <a:gd name="connsiteX1" fmla="*/ 104894 w 586740"/>
                              <a:gd name="connsiteY1" fmla="*/ 684765 h 684936"/>
                              <a:gd name="connsiteX2" fmla="*/ 101695 w 586740"/>
                              <a:gd name="connsiteY2" fmla="*/ 680447 h 684936"/>
                              <a:gd name="connsiteX3" fmla="*/ 92511 w 586740"/>
                              <a:gd name="connsiteY3" fmla="*/ 641451 h 684936"/>
                              <a:gd name="connsiteX4" fmla="*/ 4284 w 586740"/>
                              <a:gd name="connsiteY4" fmla="*/ 216103 h 684936"/>
                              <a:gd name="connsiteX5" fmla="*/ 13154 w 586740"/>
                              <a:gd name="connsiteY5" fmla="*/ 120801 h 684936"/>
                              <a:gd name="connsiteX6" fmla="*/ 89705 w 586740"/>
                              <a:gd name="connsiteY6" fmla="*/ 70108 h 684936"/>
                              <a:gd name="connsiteX7" fmla="*/ 381682 w 586740"/>
                              <a:gd name="connsiteY7" fmla="*/ 2203 h 684936"/>
                              <a:gd name="connsiteX8" fmla="*/ 456820 w 586740"/>
                              <a:gd name="connsiteY8" fmla="*/ 13488 h 684936"/>
                              <a:gd name="connsiteX9" fmla="*/ 490965 w 586740"/>
                              <a:gd name="connsiteY9" fmla="*/ 90538 h 684936"/>
                              <a:gd name="connsiteX10" fmla="*/ 586825 w 586740"/>
                              <a:gd name="connsiteY10" fmla="*/ 512059 h 684936"/>
                              <a:gd name="connsiteX11" fmla="*/ 583116 w 586740"/>
                              <a:gd name="connsiteY11" fmla="*/ 520262 h 684936"/>
                              <a:gd name="connsiteX12" fmla="*/ 203776 w 586740"/>
                              <a:gd name="connsiteY12" fmla="*/ 663020 h 684936"/>
                              <a:gd name="connsiteX13" fmla="*/ 202893 w 586740"/>
                              <a:gd name="connsiteY13" fmla="*/ 663275 h 684936"/>
                              <a:gd name="connsiteX14" fmla="*/ 180071 w 586740"/>
                              <a:gd name="connsiteY14" fmla="*/ 668397 h 684936"/>
                              <a:gd name="connsiteX15" fmla="*/ 110231 w 586740"/>
                              <a:gd name="connsiteY15" fmla="*/ 685393 h 684936"/>
                              <a:gd name="connsiteX16" fmla="*/ 108347 w 586740"/>
                              <a:gd name="connsiteY16" fmla="*/ 685668 h 684936"/>
                              <a:gd name="connsiteX17" fmla="*/ 408900 w 586740"/>
                              <a:gd name="connsiteY17" fmla="*/ 13959 h 684936"/>
                              <a:gd name="connsiteX18" fmla="*/ 383232 w 586740"/>
                              <a:gd name="connsiteY18" fmla="*/ 15764 h 684936"/>
                              <a:gd name="connsiteX19" fmla="*/ 94258 w 586740"/>
                              <a:gd name="connsiteY19" fmla="*/ 82963 h 684936"/>
                              <a:gd name="connsiteX20" fmla="*/ 24791 w 586740"/>
                              <a:gd name="connsiteY20" fmla="*/ 127886 h 684936"/>
                              <a:gd name="connsiteX21" fmla="*/ 17746 w 586740"/>
                              <a:gd name="connsiteY21" fmla="*/ 214062 h 684936"/>
                              <a:gd name="connsiteX22" fmla="*/ 105757 w 586740"/>
                              <a:gd name="connsiteY22" fmla="*/ 638311 h 684936"/>
                              <a:gd name="connsiteX23" fmla="*/ 113312 w 586740"/>
                              <a:gd name="connsiteY23" fmla="*/ 670379 h 684936"/>
                              <a:gd name="connsiteX24" fmla="*/ 177088 w 586740"/>
                              <a:gd name="connsiteY24" fmla="*/ 655111 h 684936"/>
                              <a:gd name="connsiteX25" fmla="*/ 199498 w 586740"/>
                              <a:gd name="connsiteY25" fmla="*/ 650086 h 684936"/>
                              <a:gd name="connsiteX26" fmla="*/ 572029 w 586740"/>
                              <a:gd name="connsiteY26" fmla="*/ 510312 h 684936"/>
                              <a:gd name="connsiteX27" fmla="*/ 477464 w 586740"/>
                              <a:gd name="connsiteY27" fmla="*/ 92619 h 684936"/>
                              <a:gd name="connsiteX28" fmla="*/ 448755 w 586740"/>
                              <a:gd name="connsiteY28" fmla="*/ 24518 h 684936"/>
                              <a:gd name="connsiteX29" fmla="*/ 408880 w 586740"/>
                              <a:gd name="connsiteY29" fmla="*/ 13959 h 6849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586740" h="684936">
                                <a:moveTo>
                                  <a:pt x="108328" y="685687"/>
                                </a:moveTo>
                                <a:cubicBezTo>
                                  <a:pt x="107131" y="685687"/>
                                  <a:pt x="105934" y="685373"/>
                                  <a:pt x="104894" y="684765"/>
                                </a:cubicBezTo>
                                <a:cubicBezTo>
                                  <a:pt x="103285" y="683823"/>
                                  <a:pt x="102127" y="682253"/>
                                  <a:pt x="101695" y="680447"/>
                                </a:cubicBezTo>
                                <a:lnTo>
                                  <a:pt x="92511" y="641451"/>
                                </a:lnTo>
                                <a:cubicBezTo>
                                  <a:pt x="58072" y="495200"/>
                                  <a:pt x="25537" y="357055"/>
                                  <a:pt x="4284" y="216103"/>
                                </a:cubicBezTo>
                                <a:cubicBezTo>
                                  <a:pt x="-641" y="183387"/>
                                  <a:pt x="-4016" y="149062"/>
                                  <a:pt x="13154" y="120801"/>
                                </a:cubicBezTo>
                                <a:cubicBezTo>
                                  <a:pt x="29952" y="93168"/>
                                  <a:pt x="61467" y="80156"/>
                                  <a:pt x="89705" y="70108"/>
                                </a:cubicBezTo>
                                <a:cubicBezTo>
                                  <a:pt x="184015" y="36568"/>
                                  <a:pt x="282250" y="13723"/>
                                  <a:pt x="381682" y="2203"/>
                                </a:cubicBezTo>
                                <a:cubicBezTo>
                                  <a:pt x="406604" y="-682"/>
                                  <a:pt x="435038" y="-2429"/>
                                  <a:pt x="456820" y="13488"/>
                                </a:cubicBezTo>
                                <a:cubicBezTo>
                                  <a:pt x="480054" y="30464"/>
                                  <a:pt x="486235" y="59628"/>
                                  <a:pt x="490965" y="90538"/>
                                </a:cubicBezTo>
                                <a:cubicBezTo>
                                  <a:pt x="512688" y="232687"/>
                                  <a:pt x="544949" y="374502"/>
                                  <a:pt x="586825" y="512059"/>
                                </a:cubicBezTo>
                                <a:cubicBezTo>
                                  <a:pt x="587826" y="515336"/>
                                  <a:pt x="586236" y="518849"/>
                                  <a:pt x="583116" y="520262"/>
                                </a:cubicBezTo>
                                <a:cubicBezTo>
                                  <a:pt x="459881" y="575823"/>
                                  <a:pt x="329680" y="620157"/>
                                  <a:pt x="203776" y="663020"/>
                                </a:cubicBezTo>
                                <a:cubicBezTo>
                                  <a:pt x="203541" y="663098"/>
                                  <a:pt x="203128" y="663236"/>
                                  <a:pt x="202893" y="663275"/>
                                </a:cubicBezTo>
                                <a:cubicBezTo>
                                  <a:pt x="195122" y="665041"/>
                                  <a:pt x="187528" y="666729"/>
                                  <a:pt x="180071" y="668397"/>
                                </a:cubicBezTo>
                                <a:cubicBezTo>
                                  <a:pt x="155679" y="673814"/>
                                  <a:pt x="132641" y="678936"/>
                                  <a:pt x="110231" y="685393"/>
                                </a:cubicBezTo>
                                <a:cubicBezTo>
                                  <a:pt x="109603" y="685570"/>
                                  <a:pt x="108975" y="685668"/>
                                  <a:pt x="108347" y="685668"/>
                                </a:cubicBezTo>
                                <a:close/>
                                <a:moveTo>
                                  <a:pt x="408900" y="13959"/>
                                </a:moveTo>
                                <a:cubicBezTo>
                                  <a:pt x="400285" y="13959"/>
                                  <a:pt x="391572" y="14803"/>
                                  <a:pt x="383232" y="15764"/>
                                </a:cubicBezTo>
                                <a:cubicBezTo>
                                  <a:pt x="284840" y="27147"/>
                                  <a:pt x="187606" y="49756"/>
                                  <a:pt x="94258" y="82963"/>
                                </a:cubicBezTo>
                                <a:cubicBezTo>
                                  <a:pt x="68237" y="92207"/>
                                  <a:pt x="39253" y="104080"/>
                                  <a:pt x="24791" y="127886"/>
                                </a:cubicBezTo>
                                <a:cubicBezTo>
                                  <a:pt x="9975" y="152242"/>
                                  <a:pt x="13193" y="183819"/>
                                  <a:pt x="17746" y="214062"/>
                                </a:cubicBezTo>
                                <a:cubicBezTo>
                                  <a:pt x="38900" y="354465"/>
                                  <a:pt x="71377" y="492335"/>
                                  <a:pt x="105757" y="638311"/>
                                </a:cubicBezTo>
                                <a:lnTo>
                                  <a:pt x="113312" y="670379"/>
                                </a:lnTo>
                                <a:cubicBezTo>
                                  <a:pt x="133936" y="664708"/>
                                  <a:pt x="154953" y="660037"/>
                                  <a:pt x="177088" y="655111"/>
                                </a:cubicBezTo>
                                <a:cubicBezTo>
                                  <a:pt x="184408" y="653482"/>
                                  <a:pt x="191865" y="651813"/>
                                  <a:pt x="199498" y="650086"/>
                                </a:cubicBezTo>
                                <a:cubicBezTo>
                                  <a:pt x="323322" y="607930"/>
                                  <a:pt x="451090" y="564420"/>
                                  <a:pt x="572029" y="510312"/>
                                </a:cubicBezTo>
                                <a:cubicBezTo>
                                  <a:pt x="530800" y="373914"/>
                                  <a:pt x="498991" y="233433"/>
                                  <a:pt x="477464" y="92619"/>
                                </a:cubicBezTo>
                                <a:cubicBezTo>
                                  <a:pt x="473186" y="64652"/>
                                  <a:pt x="467770" y="38393"/>
                                  <a:pt x="448755" y="24518"/>
                                </a:cubicBezTo>
                                <a:cubicBezTo>
                                  <a:pt x="437569" y="16353"/>
                                  <a:pt x="423401" y="13959"/>
                                  <a:pt x="408880" y="139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943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Freihandform: Form 285"/>
                        <wps:cNvSpPr/>
                        <wps:spPr>
                          <a:xfrm>
                            <a:off x="8760746" y="6751376"/>
                            <a:ext cx="184460" cy="555407"/>
                          </a:xfrm>
                          <a:custGeom>
                            <a:avLst/>
                            <a:gdLst>
                              <a:gd name="connsiteX0" fmla="*/ 178273 w 184460"/>
                              <a:gd name="connsiteY0" fmla="*/ 556379 h 555406"/>
                              <a:gd name="connsiteX1" fmla="*/ 171620 w 184460"/>
                              <a:gd name="connsiteY1" fmla="*/ 550982 h 555406"/>
                              <a:gd name="connsiteX2" fmla="*/ 77467 w 184460"/>
                              <a:gd name="connsiteY2" fmla="*/ 111426 h 555406"/>
                              <a:gd name="connsiteX3" fmla="*/ 56509 w 184460"/>
                              <a:gd name="connsiteY3" fmla="*/ 47897 h 555406"/>
                              <a:gd name="connsiteX4" fmla="*/ 6803 w 184460"/>
                              <a:gd name="connsiteY4" fmla="*/ 13906 h 555406"/>
                              <a:gd name="connsiteX5" fmla="*/ 308 w 184460"/>
                              <a:gd name="connsiteY5" fmla="*/ 6801 h 555406"/>
                              <a:gd name="connsiteX6" fmla="*/ 7412 w 184460"/>
                              <a:gd name="connsiteY6" fmla="*/ 305 h 555406"/>
                              <a:gd name="connsiteX7" fmla="*/ 68185 w 184460"/>
                              <a:gd name="connsiteY7" fmla="*/ 40911 h 555406"/>
                              <a:gd name="connsiteX8" fmla="*/ 90772 w 184460"/>
                              <a:gd name="connsiteY8" fmla="*/ 108600 h 555406"/>
                              <a:gd name="connsiteX9" fmla="*/ 184925 w 184460"/>
                              <a:gd name="connsiteY9" fmla="*/ 548176 h 555406"/>
                              <a:gd name="connsiteX10" fmla="*/ 179686 w 184460"/>
                              <a:gd name="connsiteY10" fmla="*/ 556262 h 555406"/>
                              <a:gd name="connsiteX11" fmla="*/ 178253 w 184460"/>
                              <a:gd name="connsiteY11" fmla="*/ 556418 h 5554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84460" h="555406">
                                <a:moveTo>
                                  <a:pt x="178273" y="556379"/>
                                </a:moveTo>
                                <a:cubicBezTo>
                                  <a:pt x="175133" y="556379"/>
                                  <a:pt x="172307" y="554181"/>
                                  <a:pt x="171620" y="550982"/>
                                </a:cubicBezTo>
                                <a:lnTo>
                                  <a:pt x="77467" y="111426"/>
                                </a:lnTo>
                                <a:cubicBezTo>
                                  <a:pt x="72797" y="89582"/>
                                  <a:pt x="67950" y="67013"/>
                                  <a:pt x="56509" y="47897"/>
                                </a:cubicBezTo>
                                <a:cubicBezTo>
                                  <a:pt x="47070" y="32118"/>
                                  <a:pt x="29056" y="14907"/>
                                  <a:pt x="6803" y="13906"/>
                                </a:cubicBezTo>
                                <a:cubicBezTo>
                                  <a:pt x="3036" y="13729"/>
                                  <a:pt x="131" y="10550"/>
                                  <a:pt x="308" y="6801"/>
                                </a:cubicBezTo>
                                <a:cubicBezTo>
                                  <a:pt x="485" y="3033"/>
                                  <a:pt x="3801" y="168"/>
                                  <a:pt x="7412" y="305"/>
                                </a:cubicBezTo>
                                <a:cubicBezTo>
                                  <a:pt x="30881" y="1365"/>
                                  <a:pt x="53605" y="16535"/>
                                  <a:pt x="68185" y="40911"/>
                                </a:cubicBezTo>
                                <a:cubicBezTo>
                                  <a:pt x="80784" y="61949"/>
                                  <a:pt x="86101" y="86737"/>
                                  <a:pt x="90772" y="108600"/>
                                </a:cubicBezTo>
                                <a:lnTo>
                                  <a:pt x="184925" y="548176"/>
                                </a:lnTo>
                                <a:cubicBezTo>
                                  <a:pt x="185710" y="551865"/>
                                  <a:pt x="183375" y="555477"/>
                                  <a:pt x="179686" y="556262"/>
                                </a:cubicBezTo>
                                <a:cubicBezTo>
                                  <a:pt x="179195" y="556360"/>
                                  <a:pt x="178724" y="556418"/>
                                  <a:pt x="178253" y="5564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943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Freihandform: Form 286"/>
                        <wps:cNvSpPr/>
                        <wps:spPr>
                          <a:xfrm>
                            <a:off x="8778584" y="6693980"/>
                            <a:ext cx="104004" cy="74578"/>
                          </a:xfrm>
                          <a:custGeom>
                            <a:avLst/>
                            <a:gdLst>
                              <a:gd name="connsiteX0" fmla="*/ 89496 w 104004"/>
                              <a:gd name="connsiteY0" fmla="*/ 75757 h 74577"/>
                              <a:gd name="connsiteX1" fmla="*/ 84826 w 104004"/>
                              <a:gd name="connsiteY1" fmla="*/ 73912 h 74577"/>
                              <a:gd name="connsiteX2" fmla="*/ 84531 w 104004"/>
                              <a:gd name="connsiteY2" fmla="*/ 64276 h 74577"/>
                              <a:gd name="connsiteX3" fmla="*/ 84100 w 104004"/>
                              <a:gd name="connsiteY3" fmla="*/ 27242 h 74577"/>
                              <a:gd name="connsiteX4" fmla="*/ 44912 w 104004"/>
                              <a:gd name="connsiteY4" fmla="*/ 14623 h 74577"/>
                              <a:gd name="connsiteX5" fmla="*/ 22521 w 104004"/>
                              <a:gd name="connsiteY5" fmla="*/ 25829 h 74577"/>
                              <a:gd name="connsiteX6" fmla="*/ 13985 w 104004"/>
                              <a:gd name="connsiteY6" fmla="*/ 47398 h 74577"/>
                              <a:gd name="connsiteX7" fmla="*/ 7666 w 104004"/>
                              <a:gd name="connsiteY7" fmla="*/ 54679 h 74577"/>
                              <a:gd name="connsiteX8" fmla="*/ 386 w 104004"/>
                              <a:gd name="connsiteY8" fmla="*/ 48360 h 74577"/>
                              <a:gd name="connsiteX9" fmla="*/ 12769 w 104004"/>
                              <a:gd name="connsiteY9" fmla="*/ 16311 h 74577"/>
                              <a:gd name="connsiteX10" fmla="*/ 42498 w 104004"/>
                              <a:gd name="connsiteY10" fmla="*/ 1238 h 74577"/>
                              <a:gd name="connsiteX11" fmla="*/ 94579 w 104004"/>
                              <a:gd name="connsiteY11" fmla="*/ 18568 h 74577"/>
                              <a:gd name="connsiteX12" fmla="*/ 94461 w 104004"/>
                              <a:gd name="connsiteY12" fmla="*/ 73638 h 74577"/>
                              <a:gd name="connsiteX13" fmla="*/ 89496 w 104004"/>
                              <a:gd name="connsiteY13" fmla="*/ 75796 h 745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04004" h="74577">
                                <a:moveTo>
                                  <a:pt x="89496" y="75757"/>
                                </a:moveTo>
                                <a:cubicBezTo>
                                  <a:pt x="87828" y="75757"/>
                                  <a:pt x="86140" y="75149"/>
                                  <a:pt x="84826" y="73912"/>
                                </a:cubicBezTo>
                                <a:cubicBezTo>
                                  <a:pt x="82078" y="71341"/>
                                  <a:pt x="81941" y="67024"/>
                                  <a:pt x="84531" y="64276"/>
                                </a:cubicBezTo>
                                <a:cubicBezTo>
                                  <a:pt x="93264" y="54993"/>
                                  <a:pt x="93048" y="38017"/>
                                  <a:pt x="84100" y="27242"/>
                                </a:cubicBezTo>
                                <a:cubicBezTo>
                                  <a:pt x="75485" y="16860"/>
                                  <a:pt x="60081" y="11915"/>
                                  <a:pt x="44912" y="14623"/>
                                </a:cubicBezTo>
                                <a:cubicBezTo>
                                  <a:pt x="36003" y="16213"/>
                                  <a:pt x="28055" y="20197"/>
                                  <a:pt x="22521" y="25829"/>
                                </a:cubicBezTo>
                                <a:cubicBezTo>
                                  <a:pt x="16654" y="31815"/>
                                  <a:pt x="13475" y="39881"/>
                                  <a:pt x="13985" y="47398"/>
                                </a:cubicBezTo>
                                <a:cubicBezTo>
                                  <a:pt x="14240" y="51147"/>
                                  <a:pt x="11415" y="54404"/>
                                  <a:pt x="7666" y="54679"/>
                                </a:cubicBezTo>
                                <a:cubicBezTo>
                                  <a:pt x="3879" y="54797"/>
                                  <a:pt x="661" y="52108"/>
                                  <a:pt x="386" y="48360"/>
                                </a:cubicBezTo>
                                <a:cubicBezTo>
                                  <a:pt x="-399" y="37016"/>
                                  <a:pt x="4232" y="25044"/>
                                  <a:pt x="12769" y="16311"/>
                                </a:cubicBezTo>
                                <a:cubicBezTo>
                                  <a:pt x="20245" y="8677"/>
                                  <a:pt x="30802" y="3319"/>
                                  <a:pt x="42498" y="1238"/>
                                </a:cubicBezTo>
                                <a:cubicBezTo>
                                  <a:pt x="62435" y="-2333"/>
                                  <a:pt x="82863" y="4477"/>
                                  <a:pt x="94579" y="18568"/>
                                </a:cubicBezTo>
                                <a:cubicBezTo>
                                  <a:pt x="107922" y="34661"/>
                                  <a:pt x="107864" y="59350"/>
                                  <a:pt x="94461" y="73638"/>
                                </a:cubicBezTo>
                                <a:cubicBezTo>
                                  <a:pt x="93126" y="75070"/>
                                  <a:pt x="91301" y="75796"/>
                                  <a:pt x="89496" y="757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943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Freihandform: Form 287"/>
                        <wps:cNvSpPr/>
                        <wps:spPr>
                          <a:xfrm>
                            <a:off x="8874166" y="6652495"/>
                            <a:ext cx="109891" cy="82428"/>
                          </a:xfrm>
                          <a:custGeom>
                            <a:avLst/>
                            <a:gdLst>
                              <a:gd name="connsiteX0" fmla="*/ 86007 w 109891"/>
                              <a:gd name="connsiteY0" fmla="*/ 83682 h 82427"/>
                              <a:gd name="connsiteX1" fmla="*/ 79668 w 109891"/>
                              <a:gd name="connsiteY1" fmla="*/ 79404 h 82427"/>
                              <a:gd name="connsiteX2" fmla="*/ 83475 w 109891"/>
                              <a:gd name="connsiteY2" fmla="*/ 70553 h 82427"/>
                              <a:gd name="connsiteX3" fmla="*/ 96917 w 109891"/>
                              <a:gd name="connsiteY3" fmla="*/ 49082 h 82427"/>
                              <a:gd name="connsiteX4" fmla="*/ 84241 w 109891"/>
                              <a:gd name="connsiteY4" fmla="*/ 23922 h 82427"/>
                              <a:gd name="connsiteX5" fmla="*/ 40363 w 109891"/>
                              <a:gd name="connsiteY5" fmla="*/ 16916 h 82427"/>
                              <a:gd name="connsiteX6" fmla="*/ 13891 w 109891"/>
                              <a:gd name="connsiteY6" fmla="*/ 52595 h 82427"/>
                              <a:gd name="connsiteX7" fmla="*/ 6473 w 109891"/>
                              <a:gd name="connsiteY7" fmla="*/ 58758 h 82427"/>
                              <a:gd name="connsiteX8" fmla="*/ 331 w 109891"/>
                              <a:gd name="connsiteY8" fmla="*/ 51339 h 82427"/>
                              <a:gd name="connsiteX9" fmla="*/ 35241 w 109891"/>
                              <a:gd name="connsiteY9" fmla="*/ 4296 h 82427"/>
                              <a:gd name="connsiteX10" fmla="*/ 93071 w 109891"/>
                              <a:gd name="connsiteY10" fmla="*/ 13520 h 82427"/>
                              <a:gd name="connsiteX11" fmla="*/ 110556 w 109891"/>
                              <a:gd name="connsiteY11" fmla="*/ 49082 h 82427"/>
                              <a:gd name="connsiteX12" fmla="*/ 88538 w 109891"/>
                              <a:gd name="connsiteY12" fmla="*/ 83192 h 82427"/>
                              <a:gd name="connsiteX13" fmla="*/ 86007 w 109891"/>
                              <a:gd name="connsiteY13" fmla="*/ 83682 h 824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09891" h="82427">
                                <a:moveTo>
                                  <a:pt x="86007" y="83682"/>
                                </a:moveTo>
                                <a:cubicBezTo>
                                  <a:pt x="83299" y="83682"/>
                                  <a:pt x="80748" y="82053"/>
                                  <a:pt x="79668" y="79404"/>
                                </a:cubicBezTo>
                                <a:cubicBezTo>
                                  <a:pt x="78275" y="75910"/>
                                  <a:pt x="79982" y="71946"/>
                                  <a:pt x="83475" y="70553"/>
                                </a:cubicBezTo>
                                <a:cubicBezTo>
                                  <a:pt x="91266" y="67452"/>
                                  <a:pt x="96917" y="58424"/>
                                  <a:pt x="96917" y="49082"/>
                                </a:cubicBezTo>
                                <a:cubicBezTo>
                                  <a:pt x="96917" y="40054"/>
                                  <a:pt x="92168" y="30654"/>
                                  <a:pt x="84241" y="23922"/>
                                </a:cubicBezTo>
                                <a:cubicBezTo>
                                  <a:pt x="72388" y="13874"/>
                                  <a:pt x="54747" y="11067"/>
                                  <a:pt x="40363" y="16916"/>
                                </a:cubicBezTo>
                                <a:cubicBezTo>
                                  <a:pt x="25979" y="22784"/>
                                  <a:pt x="15323" y="37130"/>
                                  <a:pt x="13891" y="52595"/>
                                </a:cubicBezTo>
                                <a:cubicBezTo>
                                  <a:pt x="13537" y="56344"/>
                                  <a:pt x="10300" y="59150"/>
                                  <a:pt x="6473" y="58758"/>
                                </a:cubicBezTo>
                                <a:cubicBezTo>
                                  <a:pt x="2725" y="58404"/>
                                  <a:pt x="-22" y="55088"/>
                                  <a:pt x="331" y="51339"/>
                                </a:cubicBezTo>
                                <a:cubicBezTo>
                                  <a:pt x="2234" y="30948"/>
                                  <a:pt x="16265" y="12029"/>
                                  <a:pt x="35241" y="4296"/>
                                </a:cubicBezTo>
                                <a:cubicBezTo>
                                  <a:pt x="54197" y="-3436"/>
                                  <a:pt x="77451" y="273"/>
                                  <a:pt x="93071" y="13520"/>
                                </a:cubicBezTo>
                                <a:cubicBezTo>
                                  <a:pt x="104021" y="22803"/>
                                  <a:pt x="110556" y="36110"/>
                                  <a:pt x="110556" y="49082"/>
                                </a:cubicBezTo>
                                <a:cubicBezTo>
                                  <a:pt x="110556" y="63998"/>
                                  <a:pt x="101509" y="78030"/>
                                  <a:pt x="88538" y="83192"/>
                                </a:cubicBezTo>
                                <a:cubicBezTo>
                                  <a:pt x="87714" y="83525"/>
                                  <a:pt x="86850" y="83682"/>
                                  <a:pt x="86007" y="8368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943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Freihandform: Form 288"/>
                        <wps:cNvSpPr/>
                        <wps:spPr>
                          <a:xfrm>
                            <a:off x="8980194" y="6626488"/>
                            <a:ext cx="107929" cy="82428"/>
                          </a:xfrm>
                          <a:custGeom>
                            <a:avLst/>
                            <a:gdLst>
                              <a:gd name="connsiteX0" fmla="*/ 88123 w 107928"/>
                              <a:gd name="connsiteY0" fmla="*/ 83194 h 82427"/>
                              <a:gd name="connsiteX1" fmla="*/ 83963 w 107928"/>
                              <a:gd name="connsiteY1" fmla="*/ 81761 h 82427"/>
                              <a:gd name="connsiteX2" fmla="*/ 82747 w 107928"/>
                              <a:gd name="connsiteY2" fmla="*/ 72203 h 82427"/>
                              <a:gd name="connsiteX3" fmla="*/ 95266 w 107928"/>
                              <a:gd name="connsiteY3" fmla="*/ 45336 h 82427"/>
                              <a:gd name="connsiteX4" fmla="*/ 76448 w 107928"/>
                              <a:gd name="connsiteY4" fmla="*/ 20411 h 82427"/>
                              <a:gd name="connsiteX5" fmla="*/ 34767 w 107928"/>
                              <a:gd name="connsiteY5" fmla="*/ 17271 h 82427"/>
                              <a:gd name="connsiteX6" fmla="*/ 14025 w 107928"/>
                              <a:gd name="connsiteY6" fmla="*/ 49497 h 82427"/>
                              <a:gd name="connsiteX7" fmla="*/ 7824 w 107928"/>
                              <a:gd name="connsiteY7" fmla="*/ 56876 h 82427"/>
                              <a:gd name="connsiteX8" fmla="*/ 446 w 107928"/>
                              <a:gd name="connsiteY8" fmla="*/ 50674 h 82427"/>
                              <a:gd name="connsiteX9" fmla="*/ 29332 w 107928"/>
                              <a:gd name="connsiteY9" fmla="*/ 4770 h 82427"/>
                              <a:gd name="connsiteX10" fmla="*/ 82904 w 107928"/>
                              <a:gd name="connsiteY10" fmla="*/ 8420 h 82427"/>
                              <a:gd name="connsiteX11" fmla="*/ 108885 w 107928"/>
                              <a:gd name="connsiteY11" fmla="*/ 44924 h 82427"/>
                              <a:gd name="connsiteX12" fmla="*/ 93520 w 107928"/>
                              <a:gd name="connsiteY12" fmla="*/ 80505 h 82427"/>
                              <a:gd name="connsiteX13" fmla="*/ 88123 w 107928"/>
                              <a:gd name="connsiteY13" fmla="*/ 83155 h 824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07928" h="82427">
                                <a:moveTo>
                                  <a:pt x="88123" y="83194"/>
                                </a:moveTo>
                                <a:cubicBezTo>
                                  <a:pt x="86671" y="83194"/>
                                  <a:pt x="85200" y="82723"/>
                                  <a:pt x="83963" y="81761"/>
                                </a:cubicBezTo>
                                <a:cubicBezTo>
                                  <a:pt x="80981" y="79465"/>
                                  <a:pt x="80431" y="75187"/>
                                  <a:pt x="82747" y="72203"/>
                                </a:cubicBezTo>
                                <a:cubicBezTo>
                                  <a:pt x="88948" y="64177"/>
                                  <a:pt x="95561" y="54815"/>
                                  <a:pt x="95266" y="45336"/>
                                </a:cubicBezTo>
                                <a:cubicBezTo>
                                  <a:pt x="94933" y="34267"/>
                                  <a:pt x="85337" y="25220"/>
                                  <a:pt x="76448" y="20411"/>
                                </a:cubicBezTo>
                                <a:cubicBezTo>
                                  <a:pt x="62770" y="13032"/>
                                  <a:pt x="47189" y="11854"/>
                                  <a:pt x="34767" y="17271"/>
                                </a:cubicBezTo>
                                <a:cubicBezTo>
                                  <a:pt x="21620" y="23002"/>
                                  <a:pt x="12887" y="36544"/>
                                  <a:pt x="14025" y="49497"/>
                                </a:cubicBezTo>
                                <a:cubicBezTo>
                                  <a:pt x="14359" y="53245"/>
                                  <a:pt x="11573" y="56542"/>
                                  <a:pt x="7824" y="56876"/>
                                </a:cubicBezTo>
                                <a:cubicBezTo>
                                  <a:pt x="4057" y="57268"/>
                                  <a:pt x="780" y="54423"/>
                                  <a:pt x="446" y="50674"/>
                                </a:cubicBezTo>
                                <a:cubicBezTo>
                                  <a:pt x="-1183" y="32069"/>
                                  <a:pt x="10984" y="12777"/>
                                  <a:pt x="29332" y="4770"/>
                                </a:cubicBezTo>
                                <a:cubicBezTo>
                                  <a:pt x="45560" y="-2276"/>
                                  <a:pt x="65596" y="-941"/>
                                  <a:pt x="82904" y="8420"/>
                                </a:cubicBezTo>
                                <a:cubicBezTo>
                                  <a:pt x="98759" y="16957"/>
                                  <a:pt x="108453" y="30617"/>
                                  <a:pt x="108885" y="44924"/>
                                </a:cubicBezTo>
                                <a:cubicBezTo>
                                  <a:pt x="109297" y="58897"/>
                                  <a:pt x="101173" y="70614"/>
                                  <a:pt x="93520" y="80505"/>
                                </a:cubicBezTo>
                                <a:cubicBezTo>
                                  <a:pt x="92186" y="82232"/>
                                  <a:pt x="90164" y="83155"/>
                                  <a:pt x="88123" y="831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943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Freihandform: Form 289"/>
                        <wps:cNvSpPr/>
                        <wps:spPr>
                          <a:xfrm>
                            <a:off x="9094691" y="6619566"/>
                            <a:ext cx="92230" cy="90278"/>
                          </a:xfrm>
                          <a:custGeom>
                            <a:avLst/>
                            <a:gdLst>
                              <a:gd name="connsiteX0" fmla="*/ 63109 w 92230"/>
                              <a:gd name="connsiteY0" fmla="*/ 90508 h 90278"/>
                              <a:gd name="connsiteX1" fmla="*/ 57065 w 92230"/>
                              <a:gd name="connsiteY1" fmla="*/ 86878 h 90278"/>
                              <a:gd name="connsiteX2" fmla="*/ 59930 w 92230"/>
                              <a:gd name="connsiteY2" fmla="*/ 77673 h 90278"/>
                              <a:gd name="connsiteX3" fmla="*/ 79102 w 92230"/>
                              <a:gd name="connsiteY3" fmla="*/ 52690 h 90278"/>
                              <a:gd name="connsiteX4" fmla="*/ 70841 w 92230"/>
                              <a:gd name="connsiteY4" fmla="*/ 23133 h 90278"/>
                              <a:gd name="connsiteX5" fmla="*/ 42151 w 92230"/>
                              <a:gd name="connsiteY5" fmla="*/ 14832 h 90278"/>
                              <a:gd name="connsiteX6" fmla="*/ 13050 w 92230"/>
                              <a:gd name="connsiteY6" fmla="*/ 42641 h 90278"/>
                              <a:gd name="connsiteX7" fmla="*/ 3768 w 92230"/>
                              <a:gd name="connsiteY7" fmla="*/ 45232 h 90278"/>
                              <a:gd name="connsiteX8" fmla="*/ 1178 w 92230"/>
                              <a:gd name="connsiteY8" fmla="*/ 35949 h 90278"/>
                              <a:gd name="connsiteX9" fmla="*/ 38678 w 92230"/>
                              <a:gd name="connsiteY9" fmla="*/ 1643 h 90278"/>
                              <a:gd name="connsiteX10" fmla="*/ 80653 w 92230"/>
                              <a:gd name="connsiteY10" fmla="*/ 13654 h 90278"/>
                              <a:gd name="connsiteX11" fmla="*/ 92446 w 92230"/>
                              <a:gd name="connsiteY11" fmla="*/ 55437 h 90278"/>
                              <a:gd name="connsiteX12" fmla="*/ 66269 w 92230"/>
                              <a:gd name="connsiteY12" fmla="*/ 89723 h 90278"/>
                              <a:gd name="connsiteX13" fmla="*/ 63109 w 92230"/>
                              <a:gd name="connsiteY13" fmla="*/ 90508 h 90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2230" h="90278">
                                <a:moveTo>
                                  <a:pt x="63109" y="90508"/>
                                </a:moveTo>
                                <a:cubicBezTo>
                                  <a:pt x="60656" y="90508"/>
                                  <a:pt x="58301" y="89194"/>
                                  <a:pt x="57065" y="86878"/>
                                </a:cubicBezTo>
                                <a:cubicBezTo>
                                  <a:pt x="55319" y="83541"/>
                                  <a:pt x="56594" y="79420"/>
                                  <a:pt x="59930" y="77673"/>
                                </a:cubicBezTo>
                                <a:cubicBezTo>
                                  <a:pt x="69624" y="72571"/>
                                  <a:pt x="76963" y="62993"/>
                                  <a:pt x="79102" y="52690"/>
                                </a:cubicBezTo>
                                <a:cubicBezTo>
                                  <a:pt x="81280" y="42190"/>
                                  <a:pt x="78043" y="30591"/>
                                  <a:pt x="70841" y="23133"/>
                                </a:cubicBezTo>
                                <a:cubicBezTo>
                                  <a:pt x="63541" y="15558"/>
                                  <a:pt x="52022" y="12241"/>
                                  <a:pt x="42151" y="14832"/>
                                </a:cubicBezTo>
                                <a:cubicBezTo>
                                  <a:pt x="31516" y="17658"/>
                                  <a:pt x="21998" y="26745"/>
                                  <a:pt x="13050" y="42641"/>
                                </a:cubicBezTo>
                                <a:cubicBezTo>
                                  <a:pt x="11205" y="45919"/>
                                  <a:pt x="7045" y="47096"/>
                                  <a:pt x="3768" y="45232"/>
                                </a:cubicBezTo>
                                <a:cubicBezTo>
                                  <a:pt x="491" y="43387"/>
                                  <a:pt x="-667" y="39227"/>
                                  <a:pt x="1178" y="35949"/>
                                </a:cubicBezTo>
                                <a:cubicBezTo>
                                  <a:pt x="12029" y="16677"/>
                                  <a:pt x="24294" y="5451"/>
                                  <a:pt x="38678" y="1643"/>
                                </a:cubicBezTo>
                                <a:cubicBezTo>
                                  <a:pt x="53376" y="-2243"/>
                                  <a:pt x="69860" y="2468"/>
                                  <a:pt x="80653" y="13654"/>
                                </a:cubicBezTo>
                                <a:cubicBezTo>
                                  <a:pt x="91033" y="24429"/>
                                  <a:pt x="95566" y="40424"/>
                                  <a:pt x="92446" y="55437"/>
                                </a:cubicBezTo>
                                <a:cubicBezTo>
                                  <a:pt x="89463" y="69843"/>
                                  <a:pt x="79671" y="82678"/>
                                  <a:pt x="66269" y="89723"/>
                                </a:cubicBezTo>
                                <a:cubicBezTo>
                                  <a:pt x="65248" y="90253"/>
                                  <a:pt x="64169" y="90508"/>
                                  <a:pt x="63109" y="9050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943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Freihandform: Form 290"/>
                        <wps:cNvSpPr/>
                        <wps:spPr>
                          <a:xfrm>
                            <a:off x="8885675" y="6748966"/>
                            <a:ext cx="288464" cy="90278"/>
                          </a:xfrm>
                          <a:custGeom>
                            <a:avLst/>
                            <a:gdLst>
                              <a:gd name="connsiteX0" fmla="*/ 7111 w 288464"/>
                              <a:gd name="connsiteY0" fmla="*/ 90972 h 90278"/>
                              <a:gd name="connsiteX1" fmla="*/ 556 w 288464"/>
                              <a:gd name="connsiteY1" fmla="*/ 85987 h 90278"/>
                              <a:gd name="connsiteX2" fmla="*/ 5286 w 288464"/>
                              <a:gd name="connsiteY2" fmla="*/ 77587 h 90278"/>
                              <a:gd name="connsiteX3" fmla="*/ 280445 w 288464"/>
                              <a:gd name="connsiteY3" fmla="*/ 557 h 90278"/>
                              <a:gd name="connsiteX4" fmla="*/ 288844 w 288464"/>
                              <a:gd name="connsiteY4" fmla="*/ 5286 h 90278"/>
                              <a:gd name="connsiteX5" fmla="*/ 284115 w 288464"/>
                              <a:gd name="connsiteY5" fmla="*/ 13686 h 90278"/>
                              <a:gd name="connsiteX6" fmla="*/ 8936 w 288464"/>
                              <a:gd name="connsiteY6" fmla="*/ 90717 h 90278"/>
                              <a:gd name="connsiteX7" fmla="*/ 7091 w 288464"/>
                              <a:gd name="connsiteY7" fmla="*/ 90972 h 90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88464" h="90278">
                                <a:moveTo>
                                  <a:pt x="7111" y="90972"/>
                                </a:moveTo>
                                <a:cubicBezTo>
                                  <a:pt x="4128" y="90972"/>
                                  <a:pt x="1400" y="89009"/>
                                  <a:pt x="556" y="85987"/>
                                </a:cubicBezTo>
                                <a:cubicBezTo>
                                  <a:pt x="-464" y="82356"/>
                                  <a:pt x="1655" y="78608"/>
                                  <a:pt x="5286" y="77587"/>
                                </a:cubicBezTo>
                                <a:lnTo>
                                  <a:pt x="280445" y="557"/>
                                </a:lnTo>
                                <a:cubicBezTo>
                                  <a:pt x="284076" y="-464"/>
                                  <a:pt x="287824" y="1656"/>
                                  <a:pt x="288844" y="5286"/>
                                </a:cubicBezTo>
                                <a:cubicBezTo>
                                  <a:pt x="289864" y="8917"/>
                                  <a:pt x="287745" y="12666"/>
                                  <a:pt x="284115" y="13686"/>
                                </a:cubicBezTo>
                                <a:lnTo>
                                  <a:pt x="8936" y="90717"/>
                                </a:lnTo>
                                <a:cubicBezTo>
                                  <a:pt x="8327" y="90894"/>
                                  <a:pt x="7699" y="90972"/>
                                  <a:pt x="7091" y="909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943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Freihandform: Form 291"/>
                        <wps:cNvSpPr/>
                        <wps:spPr>
                          <a:xfrm>
                            <a:off x="8904963" y="6839640"/>
                            <a:ext cx="270803" cy="78503"/>
                          </a:xfrm>
                          <a:custGeom>
                            <a:avLst/>
                            <a:gdLst>
                              <a:gd name="connsiteX0" fmla="*/ 7112 w 270803"/>
                              <a:gd name="connsiteY0" fmla="*/ 80136 h 78502"/>
                              <a:gd name="connsiteX1" fmla="*/ 558 w 270803"/>
                              <a:gd name="connsiteY1" fmla="*/ 75190 h 78502"/>
                              <a:gd name="connsiteX2" fmla="*/ 5248 w 270803"/>
                              <a:gd name="connsiteY2" fmla="*/ 66771 h 78502"/>
                              <a:gd name="connsiteX3" fmla="*/ 263473 w 270803"/>
                              <a:gd name="connsiteY3" fmla="*/ 475 h 78502"/>
                              <a:gd name="connsiteX4" fmla="*/ 271636 w 270803"/>
                              <a:gd name="connsiteY4" fmla="*/ 5597 h 78502"/>
                              <a:gd name="connsiteX5" fmla="*/ 266514 w 270803"/>
                              <a:gd name="connsiteY5" fmla="*/ 13762 h 78502"/>
                              <a:gd name="connsiteX6" fmla="*/ 8977 w 270803"/>
                              <a:gd name="connsiteY6" fmla="*/ 79880 h 78502"/>
                              <a:gd name="connsiteX7" fmla="*/ 7112 w 270803"/>
                              <a:gd name="connsiteY7" fmla="*/ 80136 h 785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70803" h="78502">
                                <a:moveTo>
                                  <a:pt x="7112" y="80136"/>
                                </a:moveTo>
                                <a:cubicBezTo>
                                  <a:pt x="4149" y="80136"/>
                                  <a:pt x="1421" y="78173"/>
                                  <a:pt x="558" y="75190"/>
                                </a:cubicBezTo>
                                <a:cubicBezTo>
                                  <a:pt x="-462" y="71579"/>
                                  <a:pt x="1637" y="67811"/>
                                  <a:pt x="5248" y="66771"/>
                                </a:cubicBezTo>
                                <a:cubicBezTo>
                                  <a:pt x="90414" y="42572"/>
                                  <a:pt x="177287" y="20277"/>
                                  <a:pt x="263473" y="475"/>
                                </a:cubicBezTo>
                                <a:cubicBezTo>
                                  <a:pt x="267142" y="-369"/>
                                  <a:pt x="270792" y="1927"/>
                                  <a:pt x="271636" y="5597"/>
                                </a:cubicBezTo>
                                <a:cubicBezTo>
                                  <a:pt x="272480" y="9267"/>
                                  <a:pt x="270184" y="12918"/>
                                  <a:pt x="266514" y="13762"/>
                                </a:cubicBezTo>
                                <a:cubicBezTo>
                                  <a:pt x="180564" y="33505"/>
                                  <a:pt x="93907" y="55741"/>
                                  <a:pt x="8977" y="79880"/>
                                </a:cubicBezTo>
                                <a:cubicBezTo>
                                  <a:pt x="8349" y="80057"/>
                                  <a:pt x="7721" y="80136"/>
                                  <a:pt x="7112" y="801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943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Freihandform: Form 292"/>
                        <wps:cNvSpPr/>
                        <wps:spPr>
                          <a:xfrm>
                            <a:off x="8931025" y="6937477"/>
                            <a:ext cx="200159" cy="64765"/>
                          </a:xfrm>
                          <a:custGeom>
                            <a:avLst/>
                            <a:gdLst>
                              <a:gd name="connsiteX0" fmla="*/ 7111 w 200158"/>
                              <a:gd name="connsiteY0" fmla="*/ 66060 h 64764"/>
                              <a:gd name="connsiteX1" fmla="*/ 556 w 200158"/>
                              <a:gd name="connsiteY1" fmla="*/ 61075 h 64764"/>
                              <a:gd name="connsiteX2" fmla="*/ 5286 w 200158"/>
                              <a:gd name="connsiteY2" fmla="*/ 52675 h 64764"/>
                              <a:gd name="connsiteX3" fmla="*/ 191492 w 200158"/>
                              <a:gd name="connsiteY3" fmla="*/ 550 h 64764"/>
                              <a:gd name="connsiteX4" fmla="*/ 199891 w 200158"/>
                              <a:gd name="connsiteY4" fmla="*/ 5279 h 64764"/>
                              <a:gd name="connsiteX5" fmla="*/ 195162 w 200158"/>
                              <a:gd name="connsiteY5" fmla="*/ 13679 h 64764"/>
                              <a:gd name="connsiteX6" fmla="*/ 8955 w 200158"/>
                              <a:gd name="connsiteY6" fmla="*/ 65805 h 64764"/>
                              <a:gd name="connsiteX7" fmla="*/ 7111 w 200158"/>
                              <a:gd name="connsiteY7" fmla="*/ 66060 h 647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00158" h="64764">
                                <a:moveTo>
                                  <a:pt x="7111" y="66060"/>
                                </a:moveTo>
                                <a:cubicBezTo>
                                  <a:pt x="4128" y="66060"/>
                                  <a:pt x="1400" y="64098"/>
                                  <a:pt x="556" y="61075"/>
                                </a:cubicBezTo>
                                <a:cubicBezTo>
                                  <a:pt x="-464" y="57464"/>
                                  <a:pt x="1655" y="53696"/>
                                  <a:pt x="5286" y="52675"/>
                                </a:cubicBezTo>
                                <a:lnTo>
                                  <a:pt x="191492" y="550"/>
                                </a:lnTo>
                                <a:cubicBezTo>
                                  <a:pt x="195123" y="-451"/>
                                  <a:pt x="198871" y="1649"/>
                                  <a:pt x="199891" y="5279"/>
                                </a:cubicBezTo>
                                <a:cubicBezTo>
                                  <a:pt x="200912" y="8910"/>
                                  <a:pt x="198792" y="12659"/>
                                  <a:pt x="195162" y="13679"/>
                                </a:cubicBezTo>
                                <a:lnTo>
                                  <a:pt x="8955" y="65805"/>
                                </a:lnTo>
                                <a:cubicBezTo>
                                  <a:pt x="8347" y="65982"/>
                                  <a:pt x="7719" y="66060"/>
                                  <a:pt x="7111" y="660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943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Freihandform: Form 293"/>
                        <wps:cNvSpPr/>
                        <wps:spPr>
                          <a:xfrm>
                            <a:off x="8955639" y="7012710"/>
                            <a:ext cx="264916" cy="90278"/>
                          </a:xfrm>
                          <a:custGeom>
                            <a:avLst/>
                            <a:gdLst>
                              <a:gd name="connsiteX0" fmla="*/ 7124 w 264916"/>
                              <a:gd name="connsiteY0" fmla="*/ 91449 h 90278"/>
                              <a:gd name="connsiteX1" fmla="*/ 609 w 264916"/>
                              <a:gd name="connsiteY1" fmla="*/ 86640 h 90278"/>
                              <a:gd name="connsiteX2" fmla="*/ 5102 w 264916"/>
                              <a:gd name="connsiteY2" fmla="*/ 78123 h 90278"/>
                              <a:gd name="connsiteX3" fmla="*/ 256027 w 264916"/>
                              <a:gd name="connsiteY3" fmla="*/ 601 h 90278"/>
                              <a:gd name="connsiteX4" fmla="*/ 264544 w 264916"/>
                              <a:gd name="connsiteY4" fmla="*/ 5096 h 90278"/>
                              <a:gd name="connsiteX5" fmla="*/ 260050 w 264916"/>
                              <a:gd name="connsiteY5" fmla="*/ 13613 h 90278"/>
                              <a:gd name="connsiteX6" fmla="*/ 9125 w 264916"/>
                              <a:gd name="connsiteY6" fmla="*/ 91135 h 90278"/>
                              <a:gd name="connsiteX7" fmla="*/ 7104 w 264916"/>
                              <a:gd name="connsiteY7" fmla="*/ 91449 h 90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64916" h="90278">
                                <a:moveTo>
                                  <a:pt x="7124" y="91449"/>
                                </a:moveTo>
                                <a:cubicBezTo>
                                  <a:pt x="4219" y="91449"/>
                                  <a:pt x="1511" y="89565"/>
                                  <a:pt x="609" y="86640"/>
                                </a:cubicBezTo>
                                <a:cubicBezTo>
                                  <a:pt x="-510" y="83049"/>
                                  <a:pt x="1511" y="79242"/>
                                  <a:pt x="5102" y="78123"/>
                                </a:cubicBezTo>
                                <a:lnTo>
                                  <a:pt x="256027" y="601"/>
                                </a:lnTo>
                                <a:cubicBezTo>
                                  <a:pt x="259618" y="-498"/>
                                  <a:pt x="263445" y="1504"/>
                                  <a:pt x="264544" y="5096"/>
                                </a:cubicBezTo>
                                <a:cubicBezTo>
                                  <a:pt x="265662" y="8687"/>
                                  <a:pt x="263641" y="12495"/>
                                  <a:pt x="260050" y="13613"/>
                                </a:cubicBezTo>
                                <a:lnTo>
                                  <a:pt x="9125" y="91135"/>
                                </a:lnTo>
                                <a:cubicBezTo>
                                  <a:pt x="8458" y="91351"/>
                                  <a:pt x="7791" y="91449"/>
                                  <a:pt x="7104" y="9144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943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Freihandform: Form 294"/>
                        <wps:cNvSpPr/>
                        <wps:spPr>
                          <a:xfrm>
                            <a:off x="8979571" y="7106458"/>
                            <a:ext cx="266878" cy="88316"/>
                          </a:xfrm>
                          <a:custGeom>
                            <a:avLst/>
                            <a:gdLst>
                              <a:gd name="connsiteX0" fmla="*/ 7113 w 266878"/>
                              <a:gd name="connsiteY0" fmla="*/ 88528 h 88315"/>
                              <a:gd name="connsiteX1" fmla="*/ 578 w 266878"/>
                              <a:gd name="connsiteY1" fmla="*/ 83641 h 88315"/>
                              <a:gd name="connsiteX2" fmla="*/ 5190 w 266878"/>
                              <a:gd name="connsiteY2" fmla="*/ 75183 h 88315"/>
                              <a:gd name="connsiteX3" fmla="*/ 258430 w 266878"/>
                              <a:gd name="connsiteY3" fmla="*/ 586 h 88315"/>
                              <a:gd name="connsiteX4" fmla="*/ 266888 w 266878"/>
                              <a:gd name="connsiteY4" fmla="*/ 5198 h 88315"/>
                              <a:gd name="connsiteX5" fmla="*/ 262276 w 266878"/>
                              <a:gd name="connsiteY5" fmla="*/ 13656 h 88315"/>
                              <a:gd name="connsiteX6" fmla="*/ 9036 w 266878"/>
                              <a:gd name="connsiteY6" fmla="*/ 88254 h 88315"/>
                              <a:gd name="connsiteX7" fmla="*/ 7113 w 266878"/>
                              <a:gd name="connsiteY7" fmla="*/ 88528 h 883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66878" h="88315">
                                <a:moveTo>
                                  <a:pt x="7113" y="88528"/>
                                </a:moveTo>
                                <a:cubicBezTo>
                                  <a:pt x="4169" y="88528"/>
                                  <a:pt x="1461" y="86605"/>
                                  <a:pt x="578" y="83641"/>
                                </a:cubicBezTo>
                                <a:cubicBezTo>
                                  <a:pt x="-481" y="80030"/>
                                  <a:pt x="1579" y="76243"/>
                                  <a:pt x="5190" y="75183"/>
                                </a:cubicBezTo>
                                <a:lnTo>
                                  <a:pt x="258430" y="586"/>
                                </a:lnTo>
                                <a:cubicBezTo>
                                  <a:pt x="262021" y="-494"/>
                                  <a:pt x="265828" y="1586"/>
                                  <a:pt x="266888" y="5198"/>
                                </a:cubicBezTo>
                                <a:cubicBezTo>
                                  <a:pt x="267947" y="8809"/>
                                  <a:pt x="265887" y="12596"/>
                                  <a:pt x="262276" y="13656"/>
                                </a:cubicBezTo>
                                <a:lnTo>
                                  <a:pt x="9036" y="88254"/>
                                </a:lnTo>
                                <a:cubicBezTo>
                                  <a:pt x="8389" y="88450"/>
                                  <a:pt x="7741" y="88528"/>
                                  <a:pt x="7113" y="8852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943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Freihandform: Form 295"/>
                        <wps:cNvSpPr/>
                        <wps:spPr>
                          <a:xfrm>
                            <a:off x="8748779" y="6768166"/>
                            <a:ext cx="82418" cy="331674"/>
                          </a:xfrm>
                          <a:custGeom>
                            <a:avLst/>
                            <a:gdLst>
                              <a:gd name="connsiteX0" fmla="*/ 76012 w 82418"/>
                              <a:gd name="connsiteY0" fmla="*/ 332067 h 331674"/>
                              <a:gd name="connsiteX1" fmla="*/ 69418 w 82418"/>
                              <a:gd name="connsiteY1" fmla="*/ 326964 h 331674"/>
                              <a:gd name="connsiteX2" fmla="*/ 403 w 82418"/>
                              <a:gd name="connsiteY2" fmla="*/ 8282 h 331674"/>
                              <a:gd name="connsiteX3" fmla="*/ 5936 w 82418"/>
                              <a:gd name="connsiteY3" fmla="*/ 393 h 331674"/>
                              <a:gd name="connsiteX4" fmla="*/ 13825 w 82418"/>
                              <a:gd name="connsiteY4" fmla="*/ 5927 h 331674"/>
                              <a:gd name="connsiteX5" fmla="*/ 82605 w 82418"/>
                              <a:gd name="connsiteY5" fmla="*/ 323510 h 331674"/>
                              <a:gd name="connsiteX6" fmla="*/ 77719 w 82418"/>
                              <a:gd name="connsiteY6" fmla="*/ 331812 h 331674"/>
                              <a:gd name="connsiteX7" fmla="*/ 76012 w 82418"/>
                              <a:gd name="connsiteY7" fmla="*/ 332028 h 3316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2418" h="331674">
                                <a:moveTo>
                                  <a:pt x="76012" y="332067"/>
                                </a:moveTo>
                                <a:cubicBezTo>
                                  <a:pt x="72990" y="332067"/>
                                  <a:pt x="70223" y="330026"/>
                                  <a:pt x="69418" y="326964"/>
                                </a:cubicBezTo>
                                <a:cubicBezTo>
                                  <a:pt x="42220" y="222183"/>
                                  <a:pt x="19006" y="114968"/>
                                  <a:pt x="403" y="8282"/>
                                </a:cubicBezTo>
                                <a:cubicBezTo>
                                  <a:pt x="-245" y="4573"/>
                                  <a:pt x="2247" y="1040"/>
                                  <a:pt x="5936" y="393"/>
                                </a:cubicBezTo>
                                <a:cubicBezTo>
                                  <a:pt x="9665" y="-216"/>
                                  <a:pt x="13178" y="2238"/>
                                  <a:pt x="13825" y="5927"/>
                                </a:cubicBezTo>
                                <a:cubicBezTo>
                                  <a:pt x="32369" y="112240"/>
                                  <a:pt x="55505" y="219101"/>
                                  <a:pt x="82605" y="323510"/>
                                </a:cubicBezTo>
                                <a:cubicBezTo>
                                  <a:pt x="83547" y="327141"/>
                                  <a:pt x="81369" y="330870"/>
                                  <a:pt x="77719" y="331812"/>
                                </a:cubicBezTo>
                                <a:cubicBezTo>
                                  <a:pt x="77150" y="331969"/>
                                  <a:pt x="76561" y="332028"/>
                                  <a:pt x="76012" y="33202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943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Freihandform: Form 296"/>
                        <wps:cNvSpPr/>
                        <wps:spPr>
                          <a:xfrm>
                            <a:off x="8823033" y="7105395"/>
                            <a:ext cx="62795" cy="215883"/>
                          </a:xfrm>
                          <a:custGeom>
                            <a:avLst/>
                            <a:gdLst>
                              <a:gd name="connsiteX0" fmla="*/ 56703 w 62794"/>
                              <a:gd name="connsiteY0" fmla="*/ 217060 h 215882"/>
                              <a:gd name="connsiteX1" fmla="*/ 50168 w 62794"/>
                              <a:gd name="connsiteY1" fmla="*/ 212193 h 215882"/>
                              <a:gd name="connsiteX2" fmla="*/ 423 w 62794"/>
                              <a:gd name="connsiteY2" fmla="*/ 8400 h 215882"/>
                              <a:gd name="connsiteX3" fmla="*/ 5819 w 62794"/>
                              <a:gd name="connsiteY3" fmla="*/ 412 h 215882"/>
                              <a:gd name="connsiteX4" fmla="*/ 13787 w 62794"/>
                              <a:gd name="connsiteY4" fmla="*/ 5829 h 215882"/>
                              <a:gd name="connsiteX5" fmla="*/ 63218 w 62794"/>
                              <a:gd name="connsiteY5" fmla="*/ 208307 h 215882"/>
                              <a:gd name="connsiteX6" fmla="*/ 58626 w 62794"/>
                              <a:gd name="connsiteY6" fmla="*/ 216786 h 215882"/>
                              <a:gd name="connsiteX7" fmla="*/ 56683 w 62794"/>
                              <a:gd name="connsiteY7" fmla="*/ 217080 h 2158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794" h="215882">
                                <a:moveTo>
                                  <a:pt x="56703" y="217060"/>
                                </a:moveTo>
                                <a:cubicBezTo>
                                  <a:pt x="53759" y="217060"/>
                                  <a:pt x="51051" y="215157"/>
                                  <a:pt x="50168" y="212193"/>
                                </a:cubicBezTo>
                                <a:cubicBezTo>
                                  <a:pt x="30270" y="145407"/>
                                  <a:pt x="13531" y="76835"/>
                                  <a:pt x="423" y="8400"/>
                                </a:cubicBezTo>
                                <a:cubicBezTo>
                                  <a:pt x="-283" y="4691"/>
                                  <a:pt x="2130" y="1139"/>
                                  <a:pt x="5819" y="412"/>
                                </a:cubicBezTo>
                                <a:cubicBezTo>
                                  <a:pt x="9528" y="-255"/>
                                  <a:pt x="13080" y="2120"/>
                                  <a:pt x="13787" y="5829"/>
                                </a:cubicBezTo>
                                <a:cubicBezTo>
                                  <a:pt x="26817" y="73832"/>
                                  <a:pt x="43457" y="141953"/>
                                  <a:pt x="63218" y="208307"/>
                                </a:cubicBezTo>
                                <a:cubicBezTo>
                                  <a:pt x="64297" y="211918"/>
                                  <a:pt x="62237" y="215706"/>
                                  <a:pt x="58626" y="216786"/>
                                </a:cubicBezTo>
                                <a:cubicBezTo>
                                  <a:pt x="57979" y="216982"/>
                                  <a:pt x="57331" y="217080"/>
                                  <a:pt x="56683" y="2170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943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Freihandform: Form 297"/>
                        <wps:cNvSpPr/>
                        <wps:spPr>
                          <a:xfrm>
                            <a:off x="8778817" y="6758279"/>
                            <a:ext cx="43172" cy="143268"/>
                          </a:xfrm>
                          <a:custGeom>
                            <a:avLst/>
                            <a:gdLst>
                              <a:gd name="connsiteX0" fmla="*/ 36456 w 43171"/>
                              <a:gd name="connsiteY0" fmla="*/ 144794 h 143267"/>
                              <a:gd name="connsiteX1" fmla="*/ 29941 w 43171"/>
                              <a:gd name="connsiteY1" fmla="*/ 139986 h 143267"/>
                              <a:gd name="connsiteX2" fmla="*/ 369 w 43171"/>
                              <a:gd name="connsiteY2" fmla="*/ 8082 h 143267"/>
                              <a:gd name="connsiteX3" fmla="*/ 6158 w 43171"/>
                              <a:gd name="connsiteY3" fmla="*/ 369 h 143267"/>
                              <a:gd name="connsiteX4" fmla="*/ 13870 w 43171"/>
                              <a:gd name="connsiteY4" fmla="*/ 6159 h 143267"/>
                              <a:gd name="connsiteX5" fmla="*/ 42952 w 43171"/>
                              <a:gd name="connsiteY5" fmla="*/ 135963 h 143267"/>
                              <a:gd name="connsiteX6" fmla="*/ 38458 w 43171"/>
                              <a:gd name="connsiteY6" fmla="*/ 144480 h 143267"/>
                              <a:gd name="connsiteX7" fmla="*/ 36437 w 43171"/>
                              <a:gd name="connsiteY7" fmla="*/ 144794 h 1432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3171" h="143267">
                                <a:moveTo>
                                  <a:pt x="36456" y="144794"/>
                                </a:moveTo>
                                <a:cubicBezTo>
                                  <a:pt x="33552" y="144794"/>
                                  <a:pt x="30844" y="142910"/>
                                  <a:pt x="29941" y="139986"/>
                                </a:cubicBezTo>
                                <a:cubicBezTo>
                                  <a:pt x="16676" y="96986"/>
                                  <a:pt x="6727" y="52613"/>
                                  <a:pt x="369" y="8082"/>
                                </a:cubicBezTo>
                                <a:cubicBezTo>
                                  <a:pt x="-161" y="4353"/>
                                  <a:pt x="2429" y="899"/>
                                  <a:pt x="6158" y="369"/>
                                </a:cubicBezTo>
                                <a:cubicBezTo>
                                  <a:pt x="9827" y="-161"/>
                                  <a:pt x="13340" y="2430"/>
                                  <a:pt x="13870" y="6159"/>
                                </a:cubicBezTo>
                                <a:cubicBezTo>
                                  <a:pt x="20110" y="49983"/>
                                  <a:pt x="29902" y="93650"/>
                                  <a:pt x="42952" y="135963"/>
                                </a:cubicBezTo>
                                <a:cubicBezTo>
                                  <a:pt x="44070" y="139554"/>
                                  <a:pt x="42049" y="143381"/>
                                  <a:pt x="38458" y="144480"/>
                                </a:cubicBezTo>
                                <a:cubicBezTo>
                                  <a:pt x="37791" y="144696"/>
                                  <a:pt x="37104" y="144794"/>
                                  <a:pt x="36437" y="1447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943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Freihandform: Form 298"/>
                        <wps:cNvSpPr/>
                        <wps:spPr>
                          <a:xfrm>
                            <a:off x="8815166" y="6918575"/>
                            <a:ext cx="102042" cy="394476"/>
                          </a:xfrm>
                          <a:custGeom>
                            <a:avLst/>
                            <a:gdLst>
                              <a:gd name="connsiteX0" fmla="*/ 95065 w 102041"/>
                              <a:gd name="connsiteY0" fmla="*/ 394597 h 394476"/>
                              <a:gd name="connsiteX1" fmla="*/ 88393 w 102041"/>
                              <a:gd name="connsiteY1" fmla="*/ 389141 h 394476"/>
                              <a:gd name="connsiteX2" fmla="*/ 520 w 102041"/>
                              <a:gd name="connsiteY2" fmla="*/ 8834 h 394476"/>
                              <a:gd name="connsiteX3" fmla="*/ 5406 w 102041"/>
                              <a:gd name="connsiteY3" fmla="*/ 513 h 394476"/>
                              <a:gd name="connsiteX4" fmla="*/ 13726 w 102041"/>
                              <a:gd name="connsiteY4" fmla="*/ 5400 h 394476"/>
                              <a:gd name="connsiteX5" fmla="*/ 101776 w 102041"/>
                              <a:gd name="connsiteY5" fmla="*/ 386433 h 394476"/>
                              <a:gd name="connsiteX6" fmla="*/ 96458 w 102041"/>
                              <a:gd name="connsiteY6" fmla="*/ 394459 h 394476"/>
                              <a:gd name="connsiteX7" fmla="*/ 95104 w 102041"/>
                              <a:gd name="connsiteY7" fmla="*/ 394597 h 3944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02041" h="394476">
                                <a:moveTo>
                                  <a:pt x="95065" y="394597"/>
                                </a:moveTo>
                                <a:cubicBezTo>
                                  <a:pt x="91886" y="394597"/>
                                  <a:pt x="89041" y="392360"/>
                                  <a:pt x="88393" y="389141"/>
                                </a:cubicBezTo>
                                <a:cubicBezTo>
                                  <a:pt x="62706" y="262143"/>
                                  <a:pt x="33134" y="134184"/>
                                  <a:pt x="520" y="8834"/>
                                </a:cubicBezTo>
                                <a:cubicBezTo>
                                  <a:pt x="-422" y="5204"/>
                                  <a:pt x="1756" y="1475"/>
                                  <a:pt x="5406" y="513"/>
                                </a:cubicBezTo>
                                <a:cubicBezTo>
                                  <a:pt x="9056" y="-409"/>
                                  <a:pt x="12765" y="1749"/>
                                  <a:pt x="13726" y="5400"/>
                                </a:cubicBezTo>
                                <a:cubicBezTo>
                                  <a:pt x="46419" y="131004"/>
                                  <a:pt x="76030" y="259199"/>
                                  <a:pt x="101776" y="386433"/>
                                </a:cubicBezTo>
                                <a:cubicBezTo>
                                  <a:pt x="102522" y="390122"/>
                                  <a:pt x="100148" y="393714"/>
                                  <a:pt x="96458" y="394459"/>
                                </a:cubicBezTo>
                                <a:cubicBezTo>
                                  <a:pt x="96007" y="394558"/>
                                  <a:pt x="95556" y="394597"/>
                                  <a:pt x="95104" y="3945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943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E990D6" id="Grafik 278" o:spid="_x0000_s1026" style="position:absolute;margin-left:731.5pt;margin-top:435.1pt;width:51.7pt;height:64.4pt;z-index:251889664;mso-width-relative:margin;mso-height-relative:margin" coordorigin="87344,66198" coordsize="5867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">
                <v:shape id="Freihandform: Form 280" o:spid="_x0000_s1027" style="position:absolute;left:92793;top:71249;width:255;height:569;visibility:visible;mso-wrap-style:square;v-text-anchor:middle" coordsize="25510,56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" path="m24869,2388c23103,-850,17844,-183,16961,3429,12663,22838,4716,38833,300,53062v236,3690,5279,5279,7751,2630c12663,46487,15646,36282,19217,26567,21474,19679,23476,12711,25300,5705v314,-1119,138,-2335,-431,-3336l24869,2388xe" filled="f" strokecolor="#0070c0" strokeweight=".05397mm">
                  <v:stroke opacity="15677f" joinstyle="miter"/>
                  <v:path arrowok="t" o:connecttype="custom" o:connectlocs="24869,2388;16961,3429;300,53062;8051,55692;19217,26567;25300,5705;24869,2369" o:connectangles="0,0,0,0,0,0,0"/>
                </v:shape>
                <v:shape id="Freihandform: Form 281" o:spid="_x0000_s1028" style="position:absolute;left:92549;top:70952;width:431;height:942;visibility:visible;mso-wrap-style:square;v-text-anchor:middle" coordsize="43171,9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" path="m42578,2290c40890,-791,35886,-163,35042,3271,26369,21425,15066,48273,7471,70784,5215,76946,2899,83089,446,89173v-294,1079,-137,2257,412,3219c2154,94707,5568,95139,7413,93236v1432,-1669,1726,-4024,2629,-5986c16381,70686,24779,46409,30156,33711,34120,24153,39163,15086,42970,5469v295,-1059,138,-2217,-412,-3179l42578,2290xe" filled="f" strokecolor="#0070c0" strokeweight=".05397mm">
                  <v:stroke opacity="15677f" joinstyle="miter"/>
                  <v:path arrowok="t" o:connecttype="custom" o:connectlocs="42579,2290;35043,3271;7471,70784;446,89173;858,92392;7413,93236;10042,87250;30157,33711;42971,5469;42559,2290" o:connectangles="0,0,0,0,0,0,0,0,0,0"/>
                </v:shape>
                <v:shape id="Freihandform: Form 282" o:spid="_x0000_s1029" style="position:absolute;left:92648;top:70704;width:235;height:412;visibility:visible;mso-wrap-style:square;v-text-anchor:middle" coordsize="23548,4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" path="m16274,2478c11074,14175,5128,25675,379,37529v-883,4573,5907,6869,8085,2787c13880,28717,19787,17177,24614,5363,25536,653,18531,-1722,16274,2478xe" filled="f" strokecolor="#0070c0" strokeweight=".05397mm">
                  <v:stroke opacity="15677f" joinstyle="miter"/>
                  <v:path arrowok="t" o:connecttype="custom" o:connectlocs="16274,2478;379,37530;8464,40317;24614,5363;16274,2478" o:connectangles="0,0,0,0,0"/>
                </v:shape>
                <v:shape id="Freihandform: Form 283" o:spid="_x0000_s1030" style="position:absolute;left:92279;top:71182;width:392;height:804;visibility:visible;mso-wrap-style:square;v-text-anchor:middle" coordsize="39246,8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" path="m31506,2473c22204,20823,13158,47160,6682,62527,5230,67689,128,73361,305,78424v2433,5849,8143,2610,9380,-2276c18770,57483,26345,35091,33468,19351,35176,14052,39767,9106,39689,3532,38786,-177,33331,-903,31506,2453r,20xe" filled="f" strokecolor="#0070c0" strokeweight=".05397mm">
                  <v:stroke opacity="15677f" joinstyle="miter"/>
                  <v:path arrowok="t" o:connecttype="custom" o:connectlocs="31507,2473;6682,62527;305,78424;9685,76148;33469,19351;39690,3532;31507,2453" o:connectangles="0,0,0,0,0,0,0"/>
                </v:shape>
                <v:shape id="Freihandform: Form 284" o:spid="_x0000_s1031" style="position:absolute;left:87341;top:66492;width:5867;height:6850;visibility:visible;mso-wrap-style:square;v-text-anchor:middle" coordsize="586740,68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" path="m108328,685687v-1197,,-2394,-314,-3434,-922c103285,683823,102127,682253,101695,680447l92511,641451c58072,495200,25537,357055,4284,216103,-641,183387,-4016,149062,13154,120801,29952,93168,61467,80156,89705,70108,184015,36568,282250,13723,381682,2203v24922,-2885,53356,-4632,75138,11285c480054,30464,486235,59628,490965,90538v21723,142149,53984,283964,95860,421521c587826,515336,586236,518849,583116,520262,459881,575823,329680,620157,203776,663020v-235,78,-648,216,-883,255c195122,665041,187528,666729,180071,668397v-24392,5417,-47430,10539,-69840,16996c109603,685570,108975,685668,108347,685668r-19,19xm408900,13959v-8615,,-17328,844,-25668,1805c284840,27147,187606,49756,94258,82963,68237,92207,39253,104080,24791,127886,9975,152242,13193,183819,17746,214062v21154,140403,53631,278273,88011,424249l113312,670379v20624,-5671,41641,-10342,63776,-15268c184408,653482,191865,651813,199498,650086,323322,607930,451090,564420,572029,510312,530800,373914,498991,233433,477464,92619,473186,64652,467770,38393,448755,24518,437569,16353,423401,13959,408880,13959r20,xe" filled="f" strokecolor="#0070c0" strokeweight=".05397mm">
                  <v:stroke opacity="15677f" joinstyle="miter"/>
                  <v:path arrowok="t" o:connecttype="custom" o:connectlocs="108328,685687;104894,684765;101695,680447;92511,641451;4284,216103;13154,120801;89705,70108;381682,2203;456820,13488;490965,90538;586825,512059;583116,520262;203776,663020;202893,663275;180071,668397;110231,685393;108347,685668;408900,13959;383232,15764;94258,82963;24791,127886;17746,214062;105757,638311;113312,670379;177088,655111;199498,650086;572029,510312;477464,92619;448755,24518;408880,13959" o:connectangles="0,0,0,0,0,0,0,0,0,0,0,0,0,0,0,0,0,0,0,0,0,0,0,0,0,0,0,0,0,0"/>
                </v:shape>
                <v:shape id="Freihandform: Form 285" o:spid="_x0000_s1032" style="position:absolute;left:87607;top:67513;width:1845;height:5554;visibility:visible;mso-wrap-style:square;v-text-anchor:middle" coordsize="184460,55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" path="m178273,556379v-3140,,-5966,-2198,-6653,-5397l77467,111426c72797,89582,67950,67013,56509,47897,47070,32118,29056,14907,6803,13906,3036,13729,131,10550,308,6801,485,3033,3801,168,7412,305,30881,1365,53605,16535,68185,40911v12599,21038,17916,45826,22587,67689l184925,548176v785,3689,-1550,7301,-5239,8086c179195,556360,178724,556418,178253,556418r20,-39xe" filled="f" strokecolor="#0070c0" strokeweight=".05397mm">
                  <v:stroke opacity="15677f" joinstyle="miter"/>
                  <v:path arrowok="t" o:connecttype="custom" o:connectlocs="178273,556380;171620,550983;77467,111426;56509,47897;6803,13906;308,6801;7412,305;68185,40911;90772,108600;184925,548177;179686,556263;178253,556419" o:connectangles="0,0,0,0,0,0,0,0,0,0,0,0"/>
                </v:shape>
                <v:shape id="Freihandform: Form 286" o:spid="_x0000_s1033" style="position:absolute;left:87785;top:66939;width:1040;height:746;visibility:visible;mso-wrap-style:square;v-text-anchor:middle" coordsize="104004,74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" path="m89496,75757v-1668,,-3356,-608,-4670,-1845c82078,71341,81941,67024,84531,64276v8733,-9283,8517,-26259,-431,-37034c75485,16860,60081,11915,44912,14623,36003,16213,28055,20197,22521,25829v-5867,5986,-9046,14052,-8536,21569c14240,51147,11415,54404,7666,54679,3879,54797,661,52108,386,48360,-399,37016,4232,25044,12769,16311,20245,8677,30802,3319,42498,1238,62435,-2333,82863,4477,94579,18568v13343,16093,13285,40782,-118,55070c93126,75070,91301,75796,89496,75796r,-39xe" filled="f" strokecolor="#0070c0" strokeweight=".05397mm">
                  <v:stroke opacity="15677f" joinstyle="miter"/>
                  <v:path arrowok="t" o:connecttype="custom" o:connectlocs="89496,75758;84826,73913;84531,64277;84100,27242;44912,14623;22521,25829;13985,47399;7666,54680;386,48361;12769,16311;42498,1238;94579,18568;94461,73639;89496,75797" o:connectangles="0,0,0,0,0,0,0,0,0,0,0,0,0,0"/>
                </v:shape>
                <v:shape id="Freihandform: Form 287" o:spid="_x0000_s1034" style="position:absolute;left:88741;top:66524;width:1099;height:825;visibility:visible;mso-wrap-style:square;v-text-anchor:middle" coordsize="109891,82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" path="m86007,83682v-2708,,-5259,-1629,-6339,-4278c78275,75910,79982,71946,83475,70553,91266,67452,96917,58424,96917,49082v,-9028,-4749,-18428,-12676,-25160c72388,13874,54747,11067,40363,16916,25979,22784,15323,37130,13891,52595v-354,3749,-3591,6555,-7418,6163c2725,58404,-22,55088,331,51339,2234,30948,16265,12029,35241,4296,54197,-3436,77451,273,93071,13520v10950,9283,17485,22590,17485,35562c110556,63998,101509,78030,88538,83192v-824,333,-1688,490,-2531,490xe" filled="f" strokecolor="#0070c0" strokeweight=".05397mm">
                  <v:stroke opacity="15677f" joinstyle="miter"/>
                  <v:path arrowok="t" o:connecttype="custom" o:connectlocs="86007,83683;79668,79405;83475,70554;96917,49083;84241,23922;40363,16916;13891,52596;6473,58759;331,51340;35241,4296;93071,13520;110556,49083;88538,83193;86007,83683" o:connectangles="0,0,0,0,0,0,0,0,0,0,0,0,0,0"/>
                </v:shape>
                <v:shape id="Freihandform: Form 288" o:spid="_x0000_s1035" style="position:absolute;left:89801;top:66264;width:1080;height:825;visibility:visible;mso-wrap-style:square;v-text-anchor:middle" coordsize="107928,82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" path="m88123,83194v-1452,,-2923,-471,-4160,-1433c80981,79465,80431,75187,82747,72203,88948,64177,95561,54815,95266,45336,94933,34267,85337,25220,76448,20411,62770,13032,47189,11854,34767,17271,21620,23002,12887,36544,14025,49497v334,3748,-2452,7045,-6201,7379c4057,57268,780,54423,446,50674,-1183,32069,10984,12777,29332,4770,45560,-2276,65596,-941,82904,8420v15855,8537,25549,22197,25981,36504c109297,58897,101173,70614,93520,80505v-1334,1727,-3356,2650,-5397,2650l88123,83194xe" filled="f" strokecolor="#0070c0" strokeweight=".05397mm">
                  <v:stroke opacity="15677f" joinstyle="miter"/>
                  <v:path arrowok="t" o:connecttype="custom" o:connectlocs="88124,83195;83964,81762;82748,72204;95267,45337;76449,20411;34767,17271;14025,49498;7824,56877;446,50675;29332,4770;82905,8420;108886,44925;93521,80506;88124,83156" o:connectangles="0,0,0,0,0,0,0,0,0,0,0,0,0,0"/>
                </v:shape>
                <v:shape id="Freihandform: Form 289" o:spid="_x0000_s1036" style="position:absolute;left:90946;top:66195;width:923;height:903;visibility:visible;mso-wrap-style:square;v-text-anchor:middle" coordsize="92230,90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" path="m63109,90508v-2453,,-4808,-1314,-6044,-3630c55319,83541,56594,79420,59930,77673,69624,72571,76963,62993,79102,52690,81280,42190,78043,30591,70841,23133,63541,15558,52022,12241,42151,14832,31516,17658,21998,26745,13050,42641v-1845,3278,-6005,4455,-9282,2591c491,43387,-667,39227,1178,35949,12029,16677,24294,5451,38678,1643v14698,-3886,31182,825,41975,12011c91033,24429,95566,40424,92446,55437,89463,69843,79671,82678,66269,89723v-1021,530,-2100,785,-3160,785xe" filled="f" strokecolor="#0070c0" strokeweight=".05397mm">
                  <v:stroke opacity="15677f" joinstyle="miter"/>
                  <v:path arrowok="t" o:connecttype="custom" o:connectlocs="63109,90508;57065,86878;59930,77673;79102,52690;70841,23133;42151,14832;13050,42641;3768,45232;1178,35949;38678,1643;80653,13654;92446,55437;66269,89723;63109,90508" o:connectangles="0,0,0,0,0,0,0,0,0,0,0,0,0,0"/>
                </v:shape>
                <v:shape id="Freihandform: Form 290" o:spid="_x0000_s1037" style="position:absolute;left:88856;top:67489;width:2885;height:903;visibility:visible;mso-wrap-style:square;v-text-anchor:middle" coordsize="288464,90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" path="m7111,90972v-2983,,-5711,-1963,-6555,-4985c-464,82356,1655,78608,5286,77587l280445,557v3631,-1021,7379,1099,8399,4729c289864,8917,287745,12666,284115,13686l8936,90717v-609,177,-1237,255,-1845,255l7111,90972xe" filled="f" strokecolor="#0070c0" strokeweight=".05397mm">
                  <v:stroke opacity="15677f" joinstyle="miter"/>
                  <v:path arrowok="t" o:connecttype="custom" o:connectlocs="7111,90972;556,85987;5286,77587;280445,557;288844,5286;284115,13686;8936,90717;7091,90972" o:connectangles="0,0,0,0,0,0,0,0"/>
                </v:shape>
                <v:shape id="Freihandform: Form 291" o:spid="_x0000_s1038" style="position:absolute;left:89049;top:68396;width:2708;height:785;visibility:visible;mso-wrap-style:square;v-text-anchor:middle" coordsize="270803,78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" path="m7112,80136v-2963,,-5691,-1963,-6554,-4946c-462,71579,1637,67811,5248,66771,90414,42572,177287,20277,263473,475v3669,-844,7319,1452,8163,5122c272480,9267,270184,12918,266514,13762,180564,33505,93907,55741,8977,79880v-628,177,-1256,256,-1865,256xe" filled="f" strokecolor="#0070c0" strokeweight=".05397mm">
                  <v:stroke opacity="15677f" joinstyle="miter"/>
                  <v:path arrowok="t" o:connecttype="custom" o:connectlocs="7112,80137;558,75191;5248,66772;263473,475;271636,5597;266514,13762;8977,79881;7112,80137" o:connectangles="0,0,0,0,0,0,0,0"/>
                </v:shape>
                <v:shape id="Freihandform: Form 292" o:spid="_x0000_s1039" style="position:absolute;left:89310;top:69374;width:2001;height:648;visibility:visible;mso-wrap-style:square;v-text-anchor:middle" coordsize="200158,64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" path="m7111,66060v-2983,,-5711,-1962,-6555,-4985c-464,57464,1655,53696,5286,52675l191492,550v3631,-1001,7379,1099,8399,4729c200912,8910,198792,12659,195162,13679l8955,65805v-608,177,-1236,255,-1844,255xe" filled="f" strokecolor="#0070c0" strokeweight=".05397mm">
                  <v:stroke opacity="15677f" joinstyle="miter"/>
                  <v:path arrowok="t" o:connecttype="custom" o:connectlocs="7111,66061;556,61076;5286,52676;191493,550;199892,5279;195163,13679;8955,65806;7111,66061" o:connectangles="0,0,0,0,0,0,0,0"/>
                </v:shape>
                <v:shape id="Freihandform: Form 293" o:spid="_x0000_s1040" style="position:absolute;left:89556;top:70127;width:2649;height:902;visibility:visible;mso-wrap-style:square;v-text-anchor:middle" coordsize="264916,90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" path="m7124,91449v-2905,,-5613,-1884,-6515,-4809c-510,83049,1511,79242,5102,78123l256027,601v3591,-1099,7418,903,8517,4495c265662,8687,263641,12495,260050,13613l9125,91135v-667,216,-1334,314,-2021,314l7124,91449xe" filled="f" strokecolor="#0070c0" strokeweight=".05397mm">
                  <v:stroke opacity="15677f" joinstyle="miter"/>
                  <v:path arrowok="t" o:connecttype="custom" o:connectlocs="7124,91449;609,86640;5102,78123;256027,601;264544,5096;260050,13613;9125,91135;7104,91449" o:connectangles="0,0,0,0,0,0,0,0"/>
                </v:shape>
                <v:shape id="Freihandform: Form 294" o:spid="_x0000_s1041" style="position:absolute;left:89795;top:71064;width:2669;height:883;visibility:visible;mso-wrap-style:square;v-text-anchor:middle" coordsize="266878,8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" path="m7113,88528v-2944,,-5652,-1923,-6535,-4887c-481,80030,1579,76243,5190,75183l258430,586v3591,-1080,7398,1000,8458,4612c267947,8809,265887,12596,262276,13656l9036,88254v-647,196,-1295,274,-1923,274xe" filled="f" strokecolor="#0070c0" strokeweight=".05397mm">
                  <v:stroke opacity="15677f" joinstyle="miter"/>
                  <v:path arrowok="t" o:connecttype="custom" o:connectlocs="7113,88529;578,83642;5190,75184;258430,586;266888,5198;262276,13656;9036,88255;7113,88529" o:connectangles="0,0,0,0,0,0,0,0"/>
                </v:shape>
                <v:shape id="Freihandform: Form 295" o:spid="_x0000_s1042" style="position:absolute;left:87487;top:67681;width:824;height:3317;visibility:visible;mso-wrap-style:square;v-text-anchor:middle" coordsize="82418,33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" path="m76012,332067v-3022,,-5789,-2041,-6594,-5103c42220,222183,19006,114968,403,8282,-245,4573,2247,1040,5936,393v3729,-609,7242,1845,7889,5534c32369,112240,55505,219101,82605,323510v942,3631,-1236,7360,-4886,8302c77150,331969,76561,332028,76012,332028r,39xe" filled="f" strokecolor="#0070c0" strokeweight=".05397mm">
                  <v:stroke opacity="15677f" joinstyle="miter"/>
                  <v:path arrowok="t" o:connecttype="custom" o:connectlocs="76012,332067;69418,326964;403,8282;5936,393;13825,5927;82605,323510;77719,331812;76012,332028" o:connectangles="0,0,0,0,0,0,0,0"/>
                </v:shape>
                <v:shape id="Freihandform: Form 296" o:spid="_x0000_s1043" style="position:absolute;left:88230;top:71053;width:628;height:2159;visibility:visible;mso-wrap-style:square;v-text-anchor:middle" coordsize="62794,215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" path="m56703,217060v-2944,,-5652,-1903,-6535,-4867c30270,145407,13531,76835,423,8400,-283,4691,2130,1139,5819,412v3709,-667,7261,1708,7968,5417c26817,73832,43457,141953,63218,208307v1079,3611,-981,7399,-4592,8479c57979,216982,57331,217080,56683,217080r20,-20xe" filled="f" strokecolor="#0070c0" strokeweight=".05397mm">
                  <v:stroke opacity="15677f" joinstyle="miter"/>
                  <v:path arrowok="t" o:connecttype="custom" o:connectlocs="56704,217061;50169,212194;423,8400;5819,412;13787,5829;63219,208308;58627,216787;56684,217081" o:connectangles="0,0,0,0,0,0,0,0"/>
                </v:shape>
                <v:shape id="Freihandform: Form 297" o:spid="_x0000_s1044" style="position:absolute;left:87788;top:67582;width:431;height:1433;visibility:visible;mso-wrap-style:square;v-text-anchor:middle" coordsize="43171,143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" path="m36456,144794v-2904,,-5612,-1884,-6515,-4808c16676,96986,6727,52613,369,8082,-161,4353,2429,899,6158,369v3669,-530,7182,2061,7712,5790c20110,49983,29902,93650,42952,135963v1118,3591,-903,7418,-4494,8517c37791,144696,37104,144794,36437,144794r19,xe" filled="f" strokecolor="#0070c0" strokeweight=".05397mm">
                  <v:stroke opacity="15677f" joinstyle="miter"/>
                  <v:path arrowok="t" o:connecttype="custom" o:connectlocs="36457,144795;29942,139987;369,8082;6158,369;13870,6159;42953,135964;38459,144481;36438,144795" o:connectangles="0,0,0,0,0,0,0,0"/>
                </v:shape>
                <v:shape id="Freihandform: Form 298" o:spid="_x0000_s1045" style="position:absolute;left:88151;top:69185;width:1021;height:3945;visibility:visible;mso-wrap-style:square;v-text-anchor:middle" coordsize="102041,39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" path="m95065,394597v-3179,,-6024,-2237,-6672,-5456c62706,262143,33134,134184,520,8834,-422,5204,1756,1475,5406,513v3650,-922,7359,1236,8320,4887c46419,131004,76030,259199,101776,386433v746,3689,-1628,7281,-5318,8026c96007,394558,95556,394597,95104,394597r-39,xe" filled="f" strokecolor="#0070c0" strokeweight=".05397mm">
                  <v:stroke opacity="15677f" joinstyle="miter"/>
                  <v:path arrowok="t" o:connecttype="custom" o:connectlocs="95066,394597;88394,389141;520,8834;5406,513;13726,5400;101777,386433;96459,394459;95105,394597" o:connectangles="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8F06680" wp14:editId="39994219">
                <wp:simplePos x="0" y="0"/>
                <wp:positionH relativeFrom="margin">
                  <wp:align>right</wp:align>
                </wp:positionH>
                <wp:positionV relativeFrom="paragraph">
                  <wp:posOffset>4689475</wp:posOffset>
                </wp:positionV>
                <wp:extent cx="390032" cy="265334"/>
                <wp:effectExtent l="0" t="0" r="29210" b="40005"/>
                <wp:wrapNone/>
                <wp:docPr id="319" name="Grafi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32" cy="265334"/>
                        </a:xfrm>
                        <a:custGeom>
                          <a:avLst/>
                          <a:gdLst>
                            <a:gd name="connsiteX0" fmla="*/ 347892 w 808990"/>
                            <a:gd name="connsiteY0" fmla="*/ 527122 h 549910"/>
                            <a:gd name="connsiteX1" fmla="*/ 217080 w 808990"/>
                            <a:gd name="connsiteY1" fmla="*/ 523273 h 549910"/>
                            <a:gd name="connsiteX2" fmla="*/ 122871 w 808990"/>
                            <a:gd name="connsiteY2" fmla="*/ 531613 h 549910"/>
                            <a:gd name="connsiteX3" fmla="*/ 43682 w 808990"/>
                            <a:gd name="connsiteY3" fmla="*/ 504118 h 549910"/>
                            <a:gd name="connsiteX4" fmla="*/ 7872 w 808990"/>
                            <a:gd name="connsiteY4" fmla="*/ 458933 h 549910"/>
                            <a:gd name="connsiteX5" fmla="*/ 22648 w 808990"/>
                            <a:gd name="connsiteY5" fmla="*/ 370642 h 549910"/>
                            <a:gd name="connsiteX6" fmla="*/ 44506 w 808990"/>
                            <a:gd name="connsiteY6" fmla="*/ 349929 h 549910"/>
                            <a:gd name="connsiteX7" fmla="*/ 32753 w 808990"/>
                            <a:gd name="connsiteY7" fmla="*/ 332973 h 549910"/>
                            <a:gd name="connsiteX8" fmla="*/ 46307 w 808990"/>
                            <a:gd name="connsiteY8" fmla="*/ 153733 h 549910"/>
                            <a:gd name="connsiteX9" fmla="*/ 174219 w 808990"/>
                            <a:gd name="connsiteY9" fmla="*/ 106808 h 549910"/>
                            <a:gd name="connsiteX10" fmla="*/ 188720 w 808990"/>
                            <a:gd name="connsiteY10" fmla="*/ 108427 h 549910"/>
                            <a:gd name="connsiteX11" fmla="*/ 205419 w 808990"/>
                            <a:gd name="connsiteY11" fmla="*/ 102225 h 549910"/>
                            <a:gd name="connsiteX12" fmla="*/ 302680 w 808990"/>
                            <a:gd name="connsiteY12" fmla="*/ 26704 h 549910"/>
                            <a:gd name="connsiteX13" fmla="*/ 491709 w 808990"/>
                            <a:gd name="connsiteY13" fmla="*/ 14178 h 549910"/>
                            <a:gd name="connsiteX14" fmla="*/ 551147 w 808990"/>
                            <a:gd name="connsiteY14" fmla="*/ 50931 h 549910"/>
                            <a:gd name="connsiteX15" fmla="*/ 585980 w 808990"/>
                            <a:gd name="connsiteY15" fmla="*/ 136167 h 549910"/>
                            <a:gd name="connsiteX16" fmla="*/ 585552 w 808990"/>
                            <a:gd name="connsiteY16" fmla="*/ 145882 h 549910"/>
                            <a:gd name="connsiteX17" fmla="*/ 591902 w 808990"/>
                            <a:gd name="connsiteY17" fmla="*/ 150923 h 549910"/>
                            <a:gd name="connsiteX18" fmla="*/ 618065 w 808990"/>
                            <a:gd name="connsiteY18" fmla="*/ 145760 h 549910"/>
                            <a:gd name="connsiteX19" fmla="*/ 749945 w 808990"/>
                            <a:gd name="connsiteY19" fmla="*/ 176829 h 549910"/>
                            <a:gd name="connsiteX20" fmla="*/ 806452 w 808990"/>
                            <a:gd name="connsiteY20" fmla="*/ 253328 h 549910"/>
                            <a:gd name="connsiteX21" fmla="*/ 767957 w 808990"/>
                            <a:gd name="connsiteY21" fmla="*/ 370337 h 549910"/>
                            <a:gd name="connsiteX22" fmla="*/ 760874 w 808990"/>
                            <a:gd name="connsiteY22" fmla="*/ 388331 h 549910"/>
                            <a:gd name="connsiteX23" fmla="*/ 749029 w 808990"/>
                            <a:gd name="connsiteY23" fmla="*/ 453740 h 549910"/>
                            <a:gd name="connsiteX24" fmla="*/ 703512 w 808990"/>
                            <a:gd name="connsiteY24" fmla="*/ 503781 h 549910"/>
                            <a:gd name="connsiteX25" fmla="*/ 533930 w 808990"/>
                            <a:gd name="connsiteY25" fmla="*/ 550829 h 549910"/>
                            <a:gd name="connsiteX26" fmla="*/ 464356 w 808990"/>
                            <a:gd name="connsiteY26" fmla="*/ 530208 h 549910"/>
                            <a:gd name="connsiteX27" fmla="*/ 450741 w 808990"/>
                            <a:gd name="connsiteY27" fmla="*/ 523578 h 549910"/>
                            <a:gd name="connsiteX28" fmla="*/ 347862 w 808990"/>
                            <a:gd name="connsiteY28" fmla="*/ 527092 h 549910"/>
                            <a:gd name="connsiteX29" fmla="*/ 266810 w 808990"/>
                            <a:gd name="connsiteY29" fmla="*/ 485329 h 549910"/>
                            <a:gd name="connsiteX30" fmla="*/ 250661 w 808990"/>
                            <a:gd name="connsiteY30" fmla="*/ 471795 h 549910"/>
                            <a:gd name="connsiteX31" fmla="*/ 223918 w 808990"/>
                            <a:gd name="connsiteY31" fmla="*/ 431743 h 549910"/>
                            <a:gd name="connsiteX32" fmla="*/ 221904 w 808990"/>
                            <a:gd name="connsiteY32" fmla="*/ 412741 h 549910"/>
                            <a:gd name="connsiteX33" fmla="*/ 227887 w 808990"/>
                            <a:gd name="connsiteY33" fmla="*/ 402812 h 549910"/>
                            <a:gd name="connsiteX34" fmla="*/ 237778 w 808990"/>
                            <a:gd name="connsiteY34" fmla="*/ 411061 h 549910"/>
                            <a:gd name="connsiteX35" fmla="*/ 242785 w 808990"/>
                            <a:gd name="connsiteY35" fmla="*/ 422120 h 549910"/>
                            <a:gd name="connsiteX36" fmla="*/ 377779 w 808990"/>
                            <a:gd name="connsiteY36" fmla="*/ 444300 h 549910"/>
                            <a:gd name="connsiteX37" fmla="*/ 388189 w 808990"/>
                            <a:gd name="connsiteY37" fmla="*/ 434065 h 549910"/>
                            <a:gd name="connsiteX38" fmla="*/ 419145 w 808990"/>
                            <a:gd name="connsiteY38" fmla="*/ 431071 h 549910"/>
                            <a:gd name="connsiteX39" fmla="*/ 438621 w 808990"/>
                            <a:gd name="connsiteY39" fmla="*/ 445583 h 549910"/>
                            <a:gd name="connsiteX40" fmla="*/ 537562 w 808990"/>
                            <a:gd name="connsiteY40" fmla="*/ 461866 h 549910"/>
                            <a:gd name="connsiteX41" fmla="*/ 571479 w 808990"/>
                            <a:gd name="connsiteY41" fmla="*/ 443169 h 549910"/>
                            <a:gd name="connsiteX42" fmla="*/ 596664 w 808990"/>
                            <a:gd name="connsiteY42" fmla="*/ 428749 h 549910"/>
                            <a:gd name="connsiteX43" fmla="*/ 603136 w 808990"/>
                            <a:gd name="connsiteY43" fmla="*/ 429880 h 549910"/>
                            <a:gd name="connsiteX44" fmla="*/ 603503 w 808990"/>
                            <a:gd name="connsiteY44" fmla="*/ 436540 h 549910"/>
                            <a:gd name="connsiteX45" fmla="*/ 592604 w 808990"/>
                            <a:gd name="connsiteY45" fmla="*/ 455328 h 549910"/>
                            <a:gd name="connsiteX46" fmla="*/ 533685 w 808990"/>
                            <a:gd name="connsiteY46" fmla="*/ 492111 h 549910"/>
                            <a:gd name="connsiteX47" fmla="*/ 483039 w 808990"/>
                            <a:gd name="connsiteY47" fmla="*/ 496083 h 549910"/>
                            <a:gd name="connsiteX48" fmla="*/ 471195 w 808990"/>
                            <a:gd name="connsiteY48" fmla="*/ 484443 h 549910"/>
                            <a:gd name="connsiteX49" fmla="*/ 465425 w 808990"/>
                            <a:gd name="connsiteY49" fmla="*/ 505951 h 549910"/>
                            <a:gd name="connsiteX50" fmla="*/ 554322 w 808990"/>
                            <a:gd name="connsiteY50" fmla="*/ 525228 h 549910"/>
                            <a:gd name="connsiteX51" fmla="*/ 687943 w 808990"/>
                            <a:gd name="connsiteY51" fmla="*/ 480044 h 549910"/>
                            <a:gd name="connsiteX52" fmla="*/ 722348 w 808990"/>
                            <a:gd name="connsiteY52" fmla="*/ 442680 h 549910"/>
                            <a:gd name="connsiteX53" fmla="*/ 734162 w 808990"/>
                            <a:gd name="connsiteY53" fmla="*/ 393891 h 549910"/>
                            <a:gd name="connsiteX54" fmla="*/ 726591 w 808990"/>
                            <a:gd name="connsiteY54" fmla="*/ 386376 h 549910"/>
                            <a:gd name="connsiteX55" fmla="*/ 717463 w 808990"/>
                            <a:gd name="connsiteY55" fmla="*/ 384512 h 549910"/>
                            <a:gd name="connsiteX56" fmla="*/ 720883 w 808990"/>
                            <a:gd name="connsiteY56" fmla="*/ 374217 h 549910"/>
                            <a:gd name="connsiteX57" fmla="*/ 738925 w 808990"/>
                            <a:gd name="connsiteY57" fmla="*/ 358055 h 549910"/>
                            <a:gd name="connsiteX58" fmla="*/ 760447 w 808990"/>
                            <a:gd name="connsiteY58" fmla="*/ 338442 h 549910"/>
                            <a:gd name="connsiteX59" fmla="*/ 778916 w 808990"/>
                            <a:gd name="connsiteY59" fmla="*/ 263837 h 549910"/>
                            <a:gd name="connsiteX60" fmla="*/ 743137 w 808990"/>
                            <a:gd name="connsiteY60" fmla="*/ 207349 h 549910"/>
                            <a:gd name="connsiteX61" fmla="*/ 591780 w 808990"/>
                            <a:gd name="connsiteY61" fmla="*/ 173408 h 549910"/>
                            <a:gd name="connsiteX62" fmla="*/ 574349 w 808990"/>
                            <a:gd name="connsiteY62" fmla="*/ 185170 h 549910"/>
                            <a:gd name="connsiteX63" fmla="*/ 559176 w 808990"/>
                            <a:gd name="connsiteY63" fmla="*/ 198856 h 549910"/>
                            <a:gd name="connsiteX64" fmla="*/ 554017 w 808990"/>
                            <a:gd name="connsiteY64" fmla="*/ 177471 h 549910"/>
                            <a:gd name="connsiteX65" fmla="*/ 555482 w 808990"/>
                            <a:gd name="connsiteY65" fmla="*/ 167878 h 549910"/>
                            <a:gd name="connsiteX66" fmla="*/ 558321 w 808990"/>
                            <a:gd name="connsiteY66" fmla="*/ 131554 h 549910"/>
                            <a:gd name="connsiteX67" fmla="*/ 532128 w 808990"/>
                            <a:gd name="connsiteY67" fmla="*/ 70880 h 549910"/>
                            <a:gd name="connsiteX68" fmla="*/ 478063 w 808990"/>
                            <a:gd name="connsiteY68" fmla="*/ 39352 h 549910"/>
                            <a:gd name="connsiteX69" fmla="*/ 303810 w 808990"/>
                            <a:gd name="connsiteY69" fmla="*/ 57560 h 549910"/>
                            <a:gd name="connsiteX70" fmla="*/ 231856 w 808990"/>
                            <a:gd name="connsiteY70" fmla="*/ 107174 h 549910"/>
                            <a:gd name="connsiteX71" fmla="*/ 223186 w 808990"/>
                            <a:gd name="connsiteY71" fmla="*/ 119639 h 549910"/>
                            <a:gd name="connsiteX72" fmla="*/ 239518 w 808990"/>
                            <a:gd name="connsiteY72" fmla="*/ 138855 h 549910"/>
                            <a:gd name="connsiteX73" fmla="*/ 231917 w 808990"/>
                            <a:gd name="connsiteY73" fmla="*/ 149823 h 549910"/>
                            <a:gd name="connsiteX74" fmla="*/ 215340 w 808990"/>
                            <a:gd name="connsiteY74" fmla="*/ 146462 h 549910"/>
                            <a:gd name="connsiteX75" fmla="*/ 194398 w 808990"/>
                            <a:gd name="connsiteY75" fmla="*/ 140291 h 549910"/>
                            <a:gd name="connsiteX76" fmla="*/ 67249 w 808990"/>
                            <a:gd name="connsiteY76" fmla="*/ 175607 h 549910"/>
                            <a:gd name="connsiteX77" fmla="*/ 54427 w 808990"/>
                            <a:gd name="connsiteY77" fmla="*/ 313543 h 549910"/>
                            <a:gd name="connsiteX78" fmla="*/ 72317 w 808990"/>
                            <a:gd name="connsiteY78" fmla="*/ 336609 h 549910"/>
                            <a:gd name="connsiteX79" fmla="*/ 113896 w 808990"/>
                            <a:gd name="connsiteY79" fmla="*/ 377424 h 549910"/>
                            <a:gd name="connsiteX80" fmla="*/ 124642 w 808990"/>
                            <a:gd name="connsiteY80" fmla="*/ 392425 h 549910"/>
                            <a:gd name="connsiteX81" fmla="*/ 104890 w 808990"/>
                            <a:gd name="connsiteY81" fmla="*/ 393219 h 549910"/>
                            <a:gd name="connsiteX82" fmla="*/ 85535 w 808990"/>
                            <a:gd name="connsiteY82" fmla="*/ 383107 h 549910"/>
                            <a:gd name="connsiteX83" fmla="*/ 71004 w 808990"/>
                            <a:gd name="connsiteY83" fmla="*/ 374278 h 549910"/>
                            <a:gd name="connsiteX84" fmla="*/ 64288 w 808990"/>
                            <a:gd name="connsiteY84" fmla="*/ 373911 h 549910"/>
                            <a:gd name="connsiteX85" fmla="*/ 35378 w 808990"/>
                            <a:gd name="connsiteY85" fmla="*/ 447538 h 549910"/>
                            <a:gd name="connsiteX86" fmla="*/ 66791 w 808990"/>
                            <a:gd name="connsiteY86" fmla="*/ 483710 h 549910"/>
                            <a:gd name="connsiteX87" fmla="*/ 128763 w 808990"/>
                            <a:gd name="connsiteY87" fmla="*/ 502743 h 549910"/>
                            <a:gd name="connsiteX88" fmla="*/ 223338 w 808990"/>
                            <a:gd name="connsiteY88" fmla="*/ 498130 h 549910"/>
                            <a:gd name="connsiteX89" fmla="*/ 265314 w 808990"/>
                            <a:gd name="connsiteY89" fmla="*/ 490767 h 549910"/>
                            <a:gd name="connsiteX90" fmla="*/ 266780 w 808990"/>
                            <a:gd name="connsiteY90" fmla="*/ 485298 h 5499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</a:cxnLst>
                          <a:rect l="l" t="t" r="r" b="b"/>
                          <a:pathLst>
                            <a:path w="808990" h="549910">
                              <a:moveTo>
                                <a:pt x="347892" y="527122"/>
                              </a:moveTo>
                              <a:cubicBezTo>
                                <a:pt x="267604" y="542733"/>
                                <a:pt x="222331" y="521990"/>
                                <a:pt x="217080" y="523273"/>
                              </a:cubicBezTo>
                              <a:cubicBezTo>
                                <a:pt x="186094" y="530880"/>
                                <a:pt x="154620" y="532988"/>
                                <a:pt x="122871" y="531613"/>
                              </a:cubicBezTo>
                              <a:cubicBezTo>
                                <a:pt x="93839" y="530330"/>
                                <a:pt x="67219" y="521592"/>
                                <a:pt x="43682" y="504118"/>
                              </a:cubicBezTo>
                              <a:cubicBezTo>
                                <a:pt x="27685" y="492233"/>
                                <a:pt x="15168" y="477477"/>
                                <a:pt x="7872" y="458933"/>
                              </a:cubicBezTo>
                              <a:cubicBezTo>
                                <a:pt x="-4827" y="426733"/>
                                <a:pt x="-950" y="396824"/>
                                <a:pt x="22648" y="370642"/>
                              </a:cubicBezTo>
                              <a:cubicBezTo>
                                <a:pt x="29120" y="363463"/>
                                <a:pt x="36691" y="357261"/>
                                <a:pt x="44506" y="349929"/>
                              </a:cubicBezTo>
                              <a:cubicBezTo>
                                <a:pt x="42918" y="342841"/>
                                <a:pt x="36996" y="338320"/>
                                <a:pt x="32753" y="332973"/>
                              </a:cubicBezTo>
                              <a:cubicBezTo>
                                <a:pt x="-13619" y="274438"/>
                                <a:pt x="1156" y="197573"/>
                                <a:pt x="46307" y="153733"/>
                              </a:cubicBezTo>
                              <a:cubicBezTo>
                                <a:pt x="82025" y="119058"/>
                                <a:pt x="123939" y="101583"/>
                                <a:pt x="174219" y="106808"/>
                              </a:cubicBezTo>
                              <a:cubicBezTo>
                                <a:pt x="179073" y="107296"/>
                                <a:pt x="184018" y="107296"/>
                                <a:pt x="188720" y="108427"/>
                              </a:cubicBezTo>
                              <a:cubicBezTo>
                                <a:pt x="195924" y="110168"/>
                                <a:pt x="200748" y="108030"/>
                                <a:pt x="205419" y="102225"/>
                              </a:cubicBezTo>
                              <a:cubicBezTo>
                                <a:pt x="231856" y="69414"/>
                                <a:pt x="265253" y="44973"/>
                                <a:pt x="302680" y="26704"/>
                              </a:cubicBezTo>
                              <a:cubicBezTo>
                                <a:pt x="363706" y="-3083"/>
                                <a:pt x="427021" y="-7207"/>
                                <a:pt x="491709" y="14178"/>
                              </a:cubicBezTo>
                              <a:cubicBezTo>
                                <a:pt x="514453" y="21694"/>
                                <a:pt x="534174" y="34128"/>
                                <a:pt x="551147" y="50931"/>
                              </a:cubicBezTo>
                              <a:cubicBezTo>
                                <a:pt x="574837" y="74363"/>
                                <a:pt x="587079" y="102561"/>
                                <a:pt x="585980" y="136167"/>
                              </a:cubicBezTo>
                              <a:cubicBezTo>
                                <a:pt x="585858" y="139405"/>
                                <a:pt x="585430" y="142643"/>
                                <a:pt x="585552" y="145882"/>
                              </a:cubicBezTo>
                              <a:cubicBezTo>
                                <a:pt x="585674" y="149853"/>
                                <a:pt x="588330" y="151564"/>
                                <a:pt x="591902" y="150923"/>
                              </a:cubicBezTo>
                              <a:cubicBezTo>
                                <a:pt x="600664" y="149364"/>
                                <a:pt x="609272" y="147012"/>
                                <a:pt x="618065" y="145760"/>
                              </a:cubicBezTo>
                              <a:cubicBezTo>
                                <a:pt x="666024" y="139008"/>
                                <a:pt x="709923" y="150525"/>
                                <a:pt x="749945" y="176829"/>
                              </a:cubicBezTo>
                              <a:cubicBezTo>
                                <a:pt x="777939" y="195221"/>
                                <a:pt x="798149" y="220242"/>
                                <a:pt x="806452" y="253328"/>
                              </a:cubicBezTo>
                              <a:cubicBezTo>
                                <a:pt x="818236" y="300254"/>
                                <a:pt x="806880" y="340061"/>
                                <a:pt x="767957" y="370337"/>
                              </a:cubicBezTo>
                              <a:cubicBezTo>
                                <a:pt x="761576" y="375316"/>
                                <a:pt x="758554" y="379196"/>
                                <a:pt x="760874" y="388331"/>
                              </a:cubicBezTo>
                              <a:cubicBezTo>
                                <a:pt x="766766" y="411519"/>
                                <a:pt x="760508" y="433301"/>
                                <a:pt x="749029" y="453740"/>
                              </a:cubicBezTo>
                              <a:cubicBezTo>
                                <a:pt x="737734" y="473903"/>
                                <a:pt x="722134" y="490339"/>
                                <a:pt x="703512" y="503781"/>
                              </a:cubicBezTo>
                              <a:cubicBezTo>
                                <a:pt x="652836" y="540381"/>
                                <a:pt x="596237" y="556390"/>
                                <a:pt x="533930" y="550829"/>
                              </a:cubicBezTo>
                              <a:cubicBezTo>
                                <a:pt x="509507" y="548660"/>
                                <a:pt x="486428" y="540900"/>
                                <a:pt x="464356" y="530208"/>
                              </a:cubicBezTo>
                              <a:cubicBezTo>
                                <a:pt x="460754" y="528466"/>
                                <a:pt x="457152" y="526694"/>
                                <a:pt x="450741" y="523578"/>
                              </a:cubicBezTo>
                              <a:cubicBezTo>
                                <a:pt x="450741" y="523578"/>
                                <a:pt x="415664" y="551257"/>
                                <a:pt x="347862" y="527092"/>
                              </a:cubicBezTo>
                              <a:close/>
                              <a:moveTo>
                                <a:pt x="266810" y="485329"/>
                              </a:moveTo>
                              <a:cubicBezTo>
                                <a:pt x="261620" y="481021"/>
                                <a:pt x="255942" y="476622"/>
                                <a:pt x="250661" y="471795"/>
                              </a:cubicBezTo>
                              <a:cubicBezTo>
                                <a:pt x="238450" y="460705"/>
                                <a:pt x="229352" y="447355"/>
                                <a:pt x="223918" y="431743"/>
                              </a:cubicBezTo>
                              <a:cubicBezTo>
                                <a:pt x="221812" y="425664"/>
                                <a:pt x="219736" y="419401"/>
                                <a:pt x="221904" y="412741"/>
                              </a:cubicBezTo>
                              <a:cubicBezTo>
                                <a:pt x="223155" y="408922"/>
                                <a:pt x="223705" y="404034"/>
                                <a:pt x="227887" y="402812"/>
                              </a:cubicBezTo>
                              <a:cubicBezTo>
                                <a:pt x="234298" y="400948"/>
                                <a:pt x="235580" y="407089"/>
                                <a:pt x="237778" y="411061"/>
                              </a:cubicBezTo>
                              <a:cubicBezTo>
                                <a:pt x="239732" y="414574"/>
                                <a:pt x="240861" y="418576"/>
                                <a:pt x="242785" y="422120"/>
                              </a:cubicBezTo>
                              <a:cubicBezTo>
                                <a:pt x="275663" y="482121"/>
                                <a:pt x="342886" y="481357"/>
                                <a:pt x="377779" y="444300"/>
                              </a:cubicBezTo>
                              <a:cubicBezTo>
                                <a:pt x="381107" y="440756"/>
                                <a:pt x="384495" y="437242"/>
                                <a:pt x="388189" y="434065"/>
                              </a:cubicBezTo>
                              <a:cubicBezTo>
                                <a:pt x="398813" y="424900"/>
                                <a:pt x="407330" y="423831"/>
                                <a:pt x="419145" y="431071"/>
                              </a:cubicBezTo>
                              <a:cubicBezTo>
                                <a:pt x="426013" y="435287"/>
                                <a:pt x="432027" y="440908"/>
                                <a:pt x="438621" y="445583"/>
                              </a:cubicBezTo>
                              <a:cubicBezTo>
                                <a:pt x="468936" y="467090"/>
                                <a:pt x="501753" y="473781"/>
                                <a:pt x="537562" y="461866"/>
                              </a:cubicBezTo>
                              <a:cubicBezTo>
                                <a:pt x="550018" y="457742"/>
                                <a:pt x="561099" y="451082"/>
                                <a:pt x="571479" y="443169"/>
                              </a:cubicBezTo>
                              <a:cubicBezTo>
                                <a:pt x="579263" y="437242"/>
                                <a:pt x="587262" y="431743"/>
                                <a:pt x="596664" y="428749"/>
                              </a:cubicBezTo>
                              <a:cubicBezTo>
                                <a:pt x="598801" y="428077"/>
                                <a:pt x="601854" y="427069"/>
                                <a:pt x="603136" y="429880"/>
                              </a:cubicBezTo>
                              <a:cubicBezTo>
                                <a:pt x="603991" y="431804"/>
                                <a:pt x="604174" y="434554"/>
                                <a:pt x="603503" y="436540"/>
                              </a:cubicBezTo>
                              <a:cubicBezTo>
                                <a:pt x="601213" y="443536"/>
                                <a:pt x="597550" y="449829"/>
                                <a:pt x="592604" y="455328"/>
                              </a:cubicBezTo>
                              <a:cubicBezTo>
                                <a:pt x="576485" y="473231"/>
                                <a:pt x="557283" y="486032"/>
                                <a:pt x="533685" y="492111"/>
                              </a:cubicBezTo>
                              <a:cubicBezTo>
                                <a:pt x="516987" y="496419"/>
                                <a:pt x="500166" y="497427"/>
                                <a:pt x="483039" y="496083"/>
                              </a:cubicBezTo>
                              <a:cubicBezTo>
                                <a:pt x="469119" y="494983"/>
                                <a:pt x="476690" y="471459"/>
                                <a:pt x="471195" y="484443"/>
                              </a:cubicBezTo>
                              <a:cubicBezTo>
                                <a:pt x="468447" y="490920"/>
                                <a:pt x="463441" y="496969"/>
                                <a:pt x="465425" y="505951"/>
                              </a:cubicBezTo>
                              <a:cubicBezTo>
                                <a:pt x="493449" y="518171"/>
                                <a:pt x="523428" y="525686"/>
                                <a:pt x="554322" y="525228"/>
                              </a:cubicBezTo>
                              <a:cubicBezTo>
                                <a:pt x="603320" y="524495"/>
                                <a:pt x="648409" y="510075"/>
                                <a:pt x="687943" y="480044"/>
                              </a:cubicBezTo>
                              <a:cubicBezTo>
                                <a:pt x="701650" y="469626"/>
                                <a:pt x="713220" y="457253"/>
                                <a:pt x="722348" y="442680"/>
                              </a:cubicBezTo>
                              <a:cubicBezTo>
                                <a:pt x="731689" y="427741"/>
                                <a:pt x="735444" y="411397"/>
                                <a:pt x="734162" y="393891"/>
                              </a:cubicBezTo>
                              <a:cubicBezTo>
                                <a:pt x="733826" y="389278"/>
                                <a:pt x="731598" y="386620"/>
                                <a:pt x="726591" y="386376"/>
                              </a:cubicBezTo>
                              <a:cubicBezTo>
                                <a:pt x="723416" y="386223"/>
                                <a:pt x="718837" y="386376"/>
                                <a:pt x="717463" y="384512"/>
                              </a:cubicBezTo>
                              <a:cubicBezTo>
                                <a:pt x="714594" y="380663"/>
                                <a:pt x="718074" y="376936"/>
                                <a:pt x="720883" y="374217"/>
                              </a:cubicBezTo>
                              <a:cubicBezTo>
                                <a:pt x="726713" y="368626"/>
                                <a:pt x="732911" y="363463"/>
                                <a:pt x="738925" y="358055"/>
                              </a:cubicBezTo>
                              <a:cubicBezTo>
                                <a:pt x="746160" y="351579"/>
                                <a:pt x="753975" y="345621"/>
                                <a:pt x="760447" y="338442"/>
                              </a:cubicBezTo>
                              <a:cubicBezTo>
                                <a:pt x="779771" y="316995"/>
                                <a:pt x="785510" y="292036"/>
                                <a:pt x="778916" y="263837"/>
                              </a:cubicBezTo>
                              <a:cubicBezTo>
                                <a:pt x="773482" y="240741"/>
                                <a:pt x="761302" y="221922"/>
                                <a:pt x="743137" y="207349"/>
                              </a:cubicBezTo>
                              <a:cubicBezTo>
                                <a:pt x="698353" y="171422"/>
                                <a:pt x="647066" y="162959"/>
                                <a:pt x="591780" y="173408"/>
                              </a:cubicBezTo>
                              <a:cubicBezTo>
                                <a:pt x="584667" y="174752"/>
                                <a:pt x="578256" y="177624"/>
                                <a:pt x="574349" y="185170"/>
                              </a:cubicBezTo>
                              <a:cubicBezTo>
                                <a:pt x="571113" y="191402"/>
                                <a:pt x="566228" y="200934"/>
                                <a:pt x="559176" y="198856"/>
                              </a:cubicBezTo>
                              <a:cubicBezTo>
                                <a:pt x="549468" y="195985"/>
                                <a:pt x="554658" y="185017"/>
                                <a:pt x="554017" y="177471"/>
                              </a:cubicBezTo>
                              <a:cubicBezTo>
                                <a:pt x="553742" y="174324"/>
                                <a:pt x="554780" y="171055"/>
                                <a:pt x="555482" y="167878"/>
                              </a:cubicBezTo>
                              <a:cubicBezTo>
                                <a:pt x="558108" y="155902"/>
                                <a:pt x="557986" y="143713"/>
                                <a:pt x="558321" y="131554"/>
                              </a:cubicBezTo>
                              <a:cubicBezTo>
                                <a:pt x="559023" y="107205"/>
                                <a:pt x="548980" y="87500"/>
                                <a:pt x="532128" y="70880"/>
                              </a:cubicBezTo>
                              <a:cubicBezTo>
                                <a:pt x="516834" y="55819"/>
                                <a:pt x="498731" y="45279"/>
                                <a:pt x="478063" y="39352"/>
                              </a:cubicBezTo>
                              <a:cubicBezTo>
                                <a:pt x="417557" y="22030"/>
                                <a:pt x="359401" y="28048"/>
                                <a:pt x="303810" y="57560"/>
                              </a:cubicBezTo>
                              <a:cubicBezTo>
                                <a:pt x="277953" y="71308"/>
                                <a:pt x="254141" y="88172"/>
                                <a:pt x="231856" y="107174"/>
                              </a:cubicBezTo>
                              <a:cubicBezTo>
                                <a:pt x="228253" y="110229"/>
                                <a:pt x="223674" y="112673"/>
                                <a:pt x="223186" y="119639"/>
                              </a:cubicBezTo>
                              <a:cubicBezTo>
                                <a:pt x="228070" y="125627"/>
                                <a:pt x="236282" y="130057"/>
                                <a:pt x="239518" y="138855"/>
                              </a:cubicBezTo>
                              <a:cubicBezTo>
                                <a:pt x="241869" y="145271"/>
                                <a:pt x="238999" y="150525"/>
                                <a:pt x="231917" y="149823"/>
                              </a:cubicBezTo>
                              <a:cubicBezTo>
                                <a:pt x="226330" y="149273"/>
                                <a:pt x="220805" y="147898"/>
                                <a:pt x="215340" y="146462"/>
                              </a:cubicBezTo>
                              <a:cubicBezTo>
                                <a:pt x="208288" y="144599"/>
                                <a:pt x="201450" y="142032"/>
                                <a:pt x="194398" y="140291"/>
                              </a:cubicBezTo>
                              <a:cubicBezTo>
                                <a:pt x="145431" y="128254"/>
                                <a:pt x="103455" y="140352"/>
                                <a:pt x="67249" y="175607"/>
                              </a:cubicBezTo>
                              <a:cubicBezTo>
                                <a:pt x="31562" y="210374"/>
                                <a:pt x="23045" y="271964"/>
                                <a:pt x="54427" y="313543"/>
                              </a:cubicBezTo>
                              <a:cubicBezTo>
                                <a:pt x="60289" y="321303"/>
                                <a:pt x="66089" y="329124"/>
                                <a:pt x="72317" y="336609"/>
                              </a:cubicBezTo>
                              <a:cubicBezTo>
                                <a:pt x="84772" y="351609"/>
                                <a:pt x="98907" y="364929"/>
                                <a:pt x="113896" y="377424"/>
                              </a:cubicBezTo>
                              <a:cubicBezTo>
                                <a:pt x="118536" y="381274"/>
                                <a:pt x="125283" y="384573"/>
                                <a:pt x="124642" y="392425"/>
                              </a:cubicBezTo>
                              <a:cubicBezTo>
                                <a:pt x="124306" y="396549"/>
                                <a:pt x="114842" y="397282"/>
                                <a:pt x="104890" y="393219"/>
                              </a:cubicBezTo>
                              <a:cubicBezTo>
                                <a:pt x="98174" y="390469"/>
                                <a:pt x="91885" y="386681"/>
                                <a:pt x="85535" y="383107"/>
                              </a:cubicBezTo>
                              <a:cubicBezTo>
                                <a:pt x="80590" y="380327"/>
                                <a:pt x="76041" y="376874"/>
                                <a:pt x="71004" y="374278"/>
                              </a:cubicBezTo>
                              <a:cubicBezTo>
                                <a:pt x="69142" y="373300"/>
                                <a:pt x="65967" y="372964"/>
                                <a:pt x="64288" y="373911"/>
                              </a:cubicBezTo>
                              <a:cubicBezTo>
                                <a:pt x="37240" y="389461"/>
                                <a:pt x="22281" y="415277"/>
                                <a:pt x="35378" y="447538"/>
                              </a:cubicBezTo>
                              <a:cubicBezTo>
                                <a:pt x="41667" y="463027"/>
                                <a:pt x="52779" y="474728"/>
                                <a:pt x="66791" y="483710"/>
                              </a:cubicBezTo>
                              <a:cubicBezTo>
                                <a:pt x="85688" y="495838"/>
                                <a:pt x="106386" y="502071"/>
                                <a:pt x="128763" y="502743"/>
                              </a:cubicBezTo>
                              <a:cubicBezTo>
                                <a:pt x="160390" y="503659"/>
                                <a:pt x="191925" y="502743"/>
                                <a:pt x="223338" y="498130"/>
                              </a:cubicBezTo>
                              <a:cubicBezTo>
                                <a:pt x="255515" y="493425"/>
                                <a:pt x="247730" y="517682"/>
                                <a:pt x="265314" y="490767"/>
                              </a:cubicBezTo>
                              <a:cubicBezTo>
                                <a:pt x="266139" y="489514"/>
                                <a:pt x="266139" y="487742"/>
                                <a:pt x="266780" y="485298"/>
                              </a:cubicBezTo>
                              <a:close/>
                            </a:path>
                          </a:pathLst>
                        </a:custGeom>
                        <a:pattFill prst="pct50">
                          <a:fgClr>
                            <a:srgbClr val="256DAC"/>
                          </a:fgClr>
                          <a:bgClr>
                            <a:schemeClr val="bg1"/>
                          </a:bgClr>
                        </a:pattFill>
                        <a:ln w="3091" cap="flat">
                          <a:solidFill>
                            <a:srgbClr val="0070C0">
                              <a:alpha val="41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B0F76" id="Grafik 317" o:spid="_x0000_s1026" style="position:absolute;margin-left:-20.5pt;margin-top:369.25pt;width:30.7pt;height:20.9pt;z-index:251894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808990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" path="m347892,527122v-80288,15611,-125561,-5132,-130812,-3849c186094,530880,154620,532988,122871,531613,93839,530330,67219,521592,43682,504118,27685,492233,15168,477477,7872,458933,-4827,426733,-950,396824,22648,370642v6472,-7179,14043,-13381,21858,-20713c42918,342841,36996,338320,32753,332973,-13619,274438,1156,197573,46307,153733v35718,-34675,77632,-52150,127912,-46925c179073,107296,184018,107296,188720,108427v7204,1741,12028,-397,16699,-6202c231856,69414,265253,44973,302680,26704,363706,-3083,427021,-7207,491709,14178v22744,7516,42465,19950,59438,36753c574837,74363,587079,102561,585980,136167v-122,3238,-550,6476,-428,9715c585674,149853,588330,151564,591902,150923v8762,-1559,17370,-3911,26163,-5163c666024,139008,709923,150525,749945,176829v27994,18392,48204,43413,56507,76499c818236,300254,806880,340061,767957,370337v-6381,4979,-9403,8859,-7083,17994c766766,411519,760508,433301,749029,453740v-11295,20163,-26895,36599,-45517,50041c652836,540381,596237,556390,533930,550829v-24423,-2169,-47502,-9929,-69574,-20621c460754,528466,457152,526694,450741,523578v,,-35077,27679,-102879,3514l347892,527122xm266810,485329v-5190,-4308,-10868,-8707,-16149,-13534c238450,460705,229352,447355,223918,431743v-2106,-6079,-4182,-12342,-2014,-19002c223155,408922,223705,404034,227887,402812v6411,-1864,7693,4277,9891,8249c239732,414574,240861,418576,242785,422120v32878,60001,100101,59237,134994,22180c381107,440756,384495,437242,388189,434065v10624,-9165,19141,-10234,30956,-2994c426013,435287,432027,440908,438621,445583v30315,21507,63132,28198,98941,16283c550018,457742,561099,451082,571479,443169v7784,-5927,15783,-11426,25185,-14420c598801,428077,601854,427069,603136,429880v855,1924,1038,4674,367,6660c601213,443536,597550,449829,592604,455328v-16119,17903,-35321,30704,-58919,36783c516987,496419,500166,497427,483039,496083v-13920,-1100,-6349,-24624,-11844,-11640c468447,490920,463441,496969,465425,505951v28024,12220,58003,19735,88897,19277c603320,524495,648409,510075,687943,480044v13707,-10418,25277,-22791,34405,-37364c731689,427741,735444,411397,734162,393891v-336,-4613,-2564,-7271,-7571,-7515c723416,386223,718837,386376,717463,384512v-2869,-3849,611,-7576,3420,-10295c726713,368626,732911,363463,738925,358055v7235,-6476,15050,-12434,21522,-19613c779771,316995,785510,292036,778916,263837v-5434,-23096,-17614,-41915,-35779,-56488c698353,171422,647066,162959,591780,173408v-7113,1344,-13524,4216,-17431,11762c571113,191402,566228,200934,559176,198856v-9708,-2871,-4518,-13839,-5159,-21385c553742,174324,554780,171055,555482,167878v2626,-11976,2504,-24165,2839,-36324c559023,107205,548980,87500,532128,70880,516834,55819,498731,45279,478063,39352,417557,22030,359401,28048,303810,57560v-25857,13748,-49669,30612,-71954,49614c228253,110229,223674,112673,223186,119639v4884,5988,13096,10418,16332,19216c241869,145271,238999,150525,231917,149823v-5587,-550,-11112,-1925,-16577,-3361c208288,144599,201450,142032,194398,140291v-48967,-12037,-90943,61,-127149,35316c31562,210374,23045,271964,54427,313543v5862,7760,11662,15581,17890,23066c84772,351609,98907,364929,113896,377424v4640,3850,11387,7149,10746,15001c124306,396549,114842,397282,104890,393219,98174,390469,91885,386681,85535,383107v-4945,-2780,-9494,-6233,-14531,-8829c69142,373300,65967,372964,64288,373911,37240,389461,22281,415277,35378,447538v6289,15489,17401,27190,31413,36172c85688,495838,106386,502071,128763,502743v31627,916,63162,,94575,-4613c255515,493425,247730,517682,265314,490767v825,-1253,825,-3025,1466,-5469l266810,485329xe" fillcolor="#256dac" strokecolor="#0070c0" strokeweight=".08586mm">
                <v:fill r:id="rId50" o:title="" color2="white [3212]" type="pattern"/>
                <v:stroke opacity="26985f" joinstyle="miter"/>
                <v:path arrowok="t" o:connecttype="custom" o:connectlocs="167726,254339;104659,252482;59239,256506;21060,243239;3795,221437;10919,178836;21457,168842;15791,160661;22326,74177;83995,51535;90986,52317;99037,49324;145929,12885;237064,6841;265720,24574;282514,65701;282308,70389;285369,72821;297983,70330;361565,85321;388808,122232;370249,178689;366834,187371;361123,218932;339179,243077;257419,265777;223876,255828;217312,252629;167712,254324;128635,234173;120849,227643;107956,208318;106985,199149;109869,194359;114638,198339;117052,203675;182136,214377;187155,209438;202079,207994;211469,214996;259171,222852;275523,213831;287665,206873;290785,207419;290962,210632;285708,219698;257301,237446;232884,239362;227174,233746;224392,244124;267251,253425;331673,231623;348260,213595;353956,190054;350306,186428;345905,185529;347554,180561;356252,172763;366628,163300;375533,127303;358283,100047;285310,83670;276906,89345;269591,95949;267104,85631;267810,81002;269179,63475;256551,34200;230485,18988;146474,27773;111783,51712;107603,57726;115477,66998;111812,72290;103820,70669;93724,67691;32422,84731;26240,151286;34866,162415;54912,182109;60093,189347;50570,189730;41238,184851;34233,180591;30995,180414;17057,215939;32201,233392;62079,242576;107676,240350;127914,236797;128621,234158" o:connectangles="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7898DD3" wp14:editId="0312C234">
                <wp:simplePos x="0" y="0"/>
                <wp:positionH relativeFrom="margin">
                  <wp:posOffset>9112438</wp:posOffset>
                </wp:positionH>
                <wp:positionV relativeFrom="paragraph">
                  <wp:posOffset>4494847</wp:posOffset>
                </wp:positionV>
                <wp:extent cx="243464" cy="165102"/>
                <wp:effectExtent l="0" t="0" r="42545" b="63500"/>
                <wp:wrapNone/>
                <wp:docPr id="320" name="Grafi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64" cy="165102"/>
                        </a:xfrm>
                        <a:custGeom>
                          <a:avLst/>
                          <a:gdLst>
                            <a:gd name="connsiteX0" fmla="*/ 347892 w 808990"/>
                            <a:gd name="connsiteY0" fmla="*/ 527122 h 549910"/>
                            <a:gd name="connsiteX1" fmla="*/ 217080 w 808990"/>
                            <a:gd name="connsiteY1" fmla="*/ 523273 h 549910"/>
                            <a:gd name="connsiteX2" fmla="*/ 122871 w 808990"/>
                            <a:gd name="connsiteY2" fmla="*/ 531613 h 549910"/>
                            <a:gd name="connsiteX3" fmla="*/ 43682 w 808990"/>
                            <a:gd name="connsiteY3" fmla="*/ 504118 h 549910"/>
                            <a:gd name="connsiteX4" fmla="*/ 7872 w 808990"/>
                            <a:gd name="connsiteY4" fmla="*/ 458933 h 549910"/>
                            <a:gd name="connsiteX5" fmla="*/ 22648 w 808990"/>
                            <a:gd name="connsiteY5" fmla="*/ 370642 h 549910"/>
                            <a:gd name="connsiteX6" fmla="*/ 44506 w 808990"/>
                            <a:gd name="connsiteY6" fmla="*/ 349929 h 549910"/>
                            <a:gd name="connsiteX7" fmla="*/ 32753 w 808990"/>
                            <a:gd name="connsiteY7" fmla="*/ 332973 h 549910"/>
                            <a:gd name="connsiteX8" fmla="*/ 46307 w 808990"/>
                            <a:gd name="connsiteY8" fmla="*/ 153733 h 549910"/>
                            <a:gd name="connsiteX9" fmla="*/ 174219 w 808990"/>
                            <a:gd name="connsiteY9" fmla="*/ 106808 h 549910"/>
                            <a:gd name="connsiteX10" fmla="*/ 188720 w 808990"/>
                            <a:gd name="connsiteY10" fmla="*/ 108427 h 549910"/>
                            <a:gd name="connsiteX11" fmla="*/ 205419 w 808990"/>
                            <a:gd name="connsiteY11" fmla="*/ 102225 h 549910"/>
                            <a:gd name="connsiteX12" fmla="*/ 302680 w 808990"/>
                            <a:gd name="connsiteY12" fmla="*/ 26704 h 549910"/>
                            <a:gd name="connsiteX13" fmla="*/ 491709 w 808990"/>
                            <a:gd name="connsiteY13" fmla="*/ 14178 h 549910"/>
                            <a:gd name="connsiteX14" fmla="*/ 551147 w 808990"/>
                            <a:gd name="connsiteY14" fmla="*/ 50931 h 549910"/>
                            <a:gd name="connsiteX15" fmla="*/ 585980 w 808990"/>
                            <a:gd name="connsiteY15" fmla="*/ 136167 h 549910"/>
                            <a:gd name="connsiteX16" fmla="*/ 585552 w 808990"/>
                            <a:gd name="connsiteY16" fmla="*/ 145882 h 549910"/>
                            <a:gd name="connsiteX17" fmla="*/ 591902 w 808990"/>
                            <a:gd name="connsiteY17" fmla="*/ 150923 h 549910"/>
                            <a:gd name="connsiteX18" fmla="*/ 618065 w 808990"/>
                            <a:gd name="connsiteY18" fmla="*/ 145760 h 549910"/>
                            <a:gd name="connsiteX19" fmla="*/ 749945 w 808990"/>
                            <a:gd name="connsiteY19" fmla="*/ 176829 h 549910"/>
                            <a:gd name="connsiteX20" fmla="*/ 806452 w 808990"/>
                            <a:gd name="connsiteY20" fmla="*/ 253328 h 549910"/>
                            <a:gd name="connsiteX21" fmla="*/ 767957 w 808990"/>
                            <a:gd name="connsiteY21" fmla="*/ 370337 h 549910"/>
                            <a:gd name="connsiteX22" fmla="*/ 760874 w 808990"/>
                            <a:gd name="connsiteY22" fmla="*/ 388331 h 549910"/>
                            <a:gd name="connsiteX23" fmla="*/ 749029 w 808990"/>
                            <a:gd name="connsiteY23" fmla="*/ 453740 h 549910"/>
                            <a:gd name="connsiteX24" fmla="*/ 703512 w 808990"/>
                            <a:gd name="connsiteY24" fmla="*/ 503781 h 549910"/>
                            <a:gd name="connsiteX25" fmla="*/ 533930 w 808990"/>
                            <a:gd name="connsiteY25" fmla="*/ 550829 h 549910"/>
                            <a:gd name="connsiteX26" fmla="*/ 464356 w 808990"/>
                            <a:gd name="connsiteY26" fmla="*/ 530208 h 549910"/>
                            <a:gd name="connsiteX27" fmla="*/ 450741 w 808990"/>
                            <a:gd name="connsiteY27" fmla="*/ 523578 h 549910"/>
                            <a:gd name="connsiteX28" fmla="*/ 347862 w 808990"/>
                            <a:gd name="connsiteY28" fmla="*/ 527092 h 549910"/>
                            <a:gd name="connsiteX29" fmla="*/ 266810 w 808990"/>
                            <a:gd name="connsiteY29" fmla="*/ 485329 h 549910"/>
                            <a:gd name="connsiteX30" fmla="*/ 250661 w 808990"/>
                            <a:gd name="connsiteY30" fmla="*/ 471795 h 549910"/>
                            <a:gd name="connsiteX31" fmla="*/ 223918 w 808990"/>
                            <a:gd name="connsiteY31" fmla="*/ 431743 h 549910"/>
                            <a:gd name="connsiteX32" fmla="*/ 221904 w 808990"/>
                            <a:gd name="connsiteY32" fmla="*/ 412741 h 549910"/>
                            <a:gd name="connsiteX33" fmla="*/ 227887 w 808990"/>
                            <a:gd name="connsiteY33" fmla="*/ 402812 h 549910"/>
                            <a:gd name="connsiteX34" fmla="*/ 237778 w 808990"/>
                            <a:gd name="connsiteY34" fmla="*/ 411061 h 549910"/>
                            <a:gd name="connsiteX35" fmla="*/ 242785 w 808990"/>
                            <a:gd name="connsiteY35" fmla="*/ 422120 h 549910"/>
                            <a:gd name="connsiteX36" fmla="*/ 377779 w 808990"/>
                            <a:gd name="connsiteY36" fmla="*/ 444300 h 549910"/>
                            <a:gd name="connsiteX37" fmla="*/ 388189 w 808990"/>
                            <a:gd name="connsiteY37" fmla="*/ 434065 h 549910"/>
                            <a:gd name="connsiteX38" fmla="*/ 419145 w 808990"/>
                            <a:gd name="connsiteY38" fmla="*/ 431071 h 549910"/>
                            <a:gd name="connsiteX39" fmla="*/ 438621 w 808990"/>
                            <a:gd name="connsiteY39" fmla="*/ 445583 h 549910"/>
                            <a:gd name="connsiteX40" fmla="*/ 537562 w 808990"/>
                            <a:gd name="connsiteY40" fmla="*/ 461866 h 549910"/>
                            <a:gd name="connsiteX41" fmla="*/ 571479 w 808990"/>
                            <a:gd name="connsiteY41" fmla="*/ 443169 h 549910"/>
                            <a:gd name="connsiteX42" fmla="*/ 596664 w 808990"/>
                            <a:gd name="connsiteY42" fmla="*/ 428749 h 549910"/>
                            <a:gd name="connsiteX43" fmla="*/ 603136 w 808990"/>
                            <a:gd name="connsiteY43" fmla="*/ 429880 h 549910"/>
                            <a:gd name="connsiteX44" fmla="*/ 603503 w 808990"/>
                            <a:gd name="connsiteY44" fmla="*/ 436540 h 549910"/>
                            <a:gd name="connsiteX45" fmla="*/ 592604 w 808990"/>
                            <a:gd name="connsiteY45" fmla="*/ 455328 h 549910"/>
                            <a:gd name="connsiteX46" fmla="*/ 533685 w 808990"/>
                            <a:gd name="connsiteY46" fmla="*/ 492111 h 549910"/>
                            <a:gd name="connsiteX47" fmla="*/ 483039 w 808990"/>
                            <a:gd name="connsiteY47" fmla="*/ 496083 h 549910"/>
                            <a:gd name="connsiteX48" fmla="*/ 471195 w 808990"/>
                            <a:gd name="connsiteY48" fmla="*/ 484443 h 549910"/>
                            <a:gd name="connsiteX49" fmla="*/ 465425 w 808990"/>
                            <a:gd name="connsiteY49" fmla="*/ 505951 h 549910"/>
                            <a:gd name="connsiteX50" fmla="*/ 554322 w 808990"/>
                            <a:gd name="connsiteY50" fmla="*/ 525228 h 549910"/>
                            <a:gd name="connsiteX51" fmla="*/ 687943 w 808990"/>
                            <a:gd name="connsiteY51" fmla="*/ 480044 h 549910"/>
                            <a:gd name="connsiteX52" fmla="*/ 722348 w 808990"/>
                            <a:gd name="connsiteY52" fmla="*/ 442680 h 549910"/>
                            <a:gd name="connsiteX53" fmla="*/ 734162 w 808990"/>
                            <a:gd name="connsiteY53" fmla="*/ 393891 h 549910"/>
                            <a:gd name="connsiteX54" fmla="*/ 726591 w 808990"/>
                            <a:gd name="connsiteY54" fmla="*/ 386376 h 549910"/>
                            <a:gd name="connsiteX55" fmla="*/ 717463 w 808990"/>
                            <a:gd name="connsiteY55" fmla="*/ 384512 h 549910"/>
                            <a:gd name="connsiteX56" fmla="*/ 720883 w 808990"/>
                            <a:gd name="connsiteY56" fmla="*/ 374217 h 549910"/>
                            <a:gd name="connsiteX57" fmla="*/ 738925 w 808990"/>
                            <a:gd name="connsiteY57" fmla="*/ 358055 h 549910"/>
                            <a:gd name="connsiteX58" fmla="*/ 760447 w 808990"/>
                            <a:gd name="connsiteY58" fmla="*/ 338442 h 549910"/>
                            <a:gd name="connsiteX59" fmla="*/ 778916 w 808990"/>
                            <a:gd name="connsiteY59" fmla="*/ 263837 h 549910"/>
                            <a:gd name="connsiteX60" fmla="*/ 743137 w 808990"/>
                            <a:gd name="connsiteY60" fmla="*/ 207349 h 549910"/>
                            <a:gd name="connsiteX61" fmla="*/ 591780 w 808990"/>
                            <a:gd name="connsiteY61" fmla="*/ 173408 h 549910"/>
                            <a:gd name="connsiteX62" fmla="*/ 574349 w 808990"/>
                            <a:gd name="connsiteY62" fmla="*/ 185170 h 549910"/>
                            <a:gd name="connsiteX63" fmla="*/ 559176 w 808990"/>
                            <a:gd name="connsiteY63" fmla="*/ 198856 h 549910"/>
                            <a:gd name="connsiteX64" fmla="*/ 554017 w 808990"/>
                            <a:gd name="connsiteY64" fmla="*/ 177471 h 549910"/>
                            <a:gd name="connsiteX65" fmla="*/ 555482 w 808990"/>
                            <a:gd name="connsiteY65" fmla="*/ 167878 h 549910"/>
                            <a:gd name="connsiteX66" fmla="*/ 558321 w 808990"/>
                            <a:gd name="connsiteY66" fmla="*/ 131554 h 549910"/>
                            <a:gd name="connsiteX67" fmla="*/ 532128 w 808990"/>
                            <a:gd name="connsiteY67" fmla="*/ 70880 h 549910"/>
                            <a:gd name="connsiteX68" fmla="*/ 478063 w 808990"/>
                            <a:gd name="connsiteY68" fmla="*/ 39352 h 549910"/>
                            <a:gd name="connsiteX69" fmla="*/ 303810 w 808990"/>
                            <a:gd name="connsiteY69" fmla="*/ 57560 h 549910"/>
                            <a:gd name="connsiteX70" fmla="*/ 231856 w 808990"/>
                            <a:gd name="connsiteY70" fmla="*/ 107174 h 549910"/>
                            <a:gd name="connsiteX71" fmla="*/ 223186 w 808990"/>
                            <a:gd name="connsiteY71" fmla="*/ 119639 h 549910"/>
                            <a:gd name="connsiteX72" fmla="*/ 239518 w 808990"/>
                            <a:gd name="connsiteY72" fmla="*/ 138855 h 549910"/>
                            <a:gd name="connsiteX73" fmla="*/ 231917 w 808990"/>
                            <a:gd name="connsiteY73" fmla="*/ 149823 h 549910"/>
                            <a:gd name="connsiteX74" fmla="*/ 215340 w 808990"/>
                            <a:gd name="connsiteY74" fmla="*/ 146462 h 549910"/>
                            <a:gd name="connsiteX75" fmla="*/ 194398 w 808990"/>
                            <a:gd name="connsiteY75" fmla="*/ 140291 h 549910"/>
                            <a:gd name="connsiteX76" fmla="*/ 67249 w 808990"/>
                            <a:gd name="connsiteY76" fmla="*/ 175607 h 549910"/>
                            <a:gd name="connsiteX77" fmla="*/ 54427 w 808990"/>
                            <a:gd name="connsiteY77" fmla="*/ 313543 h 549910"/>
                            <a:gd name="connsiteX78" fmla="*/ 72317 w 808990"/>
                            <a:gd name="connsiteY78" fmla="*/ 336609 h 549910"/>
                            <a:gd name="connsiteX79" fmla="*/ 113896 w 808990"/>
                            <a:gd name="connsiteY79" fmla="*/ 377424 h 549910"/>
                            <a:gd name="connsiteX80" fmla="*/ 124642 w 808990"/>
                            <a:gd name="connsiteY80" fmla="*/ 392425 h 549910"/>
                            <a:gd name="connsiteX81" fmla="*/ 104890 w 808990"/>
                            <a:gd name="connsiteY81" fmla="*/ 393219 h 549910"/>
                            <a:gd name="connsiteX82" fmla="*/ 85535 w 808990"/>
                            <a:gd name="connsiteY82" fmla="*/ 383107 h 549910"/>
                            <a:gd name="connsiteX83" fmla="*/ 71004 w 808990"/>
                            <a:gd name="connsiteY83" fmla="*/ 374278 h 549910"/>
                            <a:gd name="connsiteX84" fmla="*/ 64288 w 808990"/>
                            <a:gd name="connsiteY84" fmla="*/ 373911 h 549910"/>
                            <a:gd name="connsiteX85" fmla="*/ 35378 w 808990"/>
                            <a:gd name="connsiteY85" fmla="*/ 447538 h 549910"/>
                            <a:gd name="connsiteX86" fmla="*/ 66791 w 808990"/>
                            <a:gd name="connsiteY86" fmla="*/ 483710 h 549910"/>
                            <a:gd name="connsiteX87" fmla="*/ 128763 w 808990"/>
                            <a:gd name="connsiteY87" fmla="*/ 502743 h 549910"/>
                            <a:gd name="connsiteX88" fmla="*/ 223338 w 808990"/>
                            <a:gd name="connsiteY88" fmla="*/ 498130 h 549910"/>
                            <a:gd name="connsiteX89" fmla="*/ 265314 w 808990"/>
                            <a:gd name="connsiteY89" fmla="*/ 490767 h 549910"/>
                            <a:gd name="connsiteX90" fmla="*/ 266780 w 808990"/>
                            <a:gd name="connsiteY90" fmla="*/ 485298 h 5499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</a:cxnLst>
                          <a:rect l="l" t="t" r="r" b="b"/>
                          <a:pathLst>
                            <a:path w="808990" h="549910">
                              <a:moveTo>
                                <a:pt x="347892" y="527122"/>
                              </a:moveTo>
                              <a:cubicBezTo>
                                <a:pt x="267604" y="542733"/>
                                <a:pt x="222331" y="521990"/>
                                <a:pt x="217080" y="523273"/>
                              </a:cubicBezTo>
                              <a:cubicBezTo>
                                <a:pt x="186094" y="530880"/>
                                <a:pt x="154620" y="532988"/>
                                <a:pt x="122871" y="531613"/>
                              </a:cubicBezTo>
                              <a:cubicBezTo>
                                <a:pt x="93839" y="530330"/>
                                <a:pt x="67219" y="521592"/>
                                <a:pt x="43682" y="504118"/>
                              </a:cubicBezTo>
                              <a:cubicBezTo>
                                <a:pt x="27685" y="492233"/>
                                <a:pt x="15168" y="477477"/>
                                <a:pt x="7872" y="458933"/>
                              </a:cubicBezTo>
                              <a:cubicBezTo>
                                <a:pt x="-4827" y="426733"/>
                                <a:pt x="-950" y="396824"/>
                                <a:pt x="22648" y="370642"/>
                              </a:cubicBezTo>
                              <a:cubicBezTo>
                                <a:pt x="29120" y="363463"/>
                                <a:pt x="36691" y="357261"/>
                                <a:pt x="44506" y="349929"/>
                              </a:cubicBezTo>
                              <a:cubicBezTo>
                                <a:pt x="42918" y="342841"/>
                                <a:pt x="36996" y="338320"/>
                                <a:pt x="32753" y="332973"/>
                              </a:cubicBezTo>
                              <a:cubicBezTo>
                                <a:pt x="-13619" y="274438"/>
                                <a:pt x="1156" y="197573"/>
                                <a:pt x="46307" y="153733"/>
                              </a:cubicBezTo>
                              <a:cubicBezTo>
                                <a:pt x="82025" y="119058"/>
                                <a:pt x="123939" y="101583"/>
                                <a:pt x="174219" y="106808"/>
                              </a:cubicBezTo>
                              <a:cubicBezTo>
                                <a:pt x="179073" y="107296"/>
                                <a:pt x="184018" y="107296"/>
                                <a:pt x="188720" y="108427"/>
                              </a:cubicBezTo>
                              <a:cubicBezTo>
                                <a:pt x="195924" y="110168"/>
                                <a:pt x="200748" y="108030"/>
                                <a:pt x="205419" y="102225"/>
                              </a:cubicBezTo>
                              <a:cubicBezTo>
                                <a:pt x="231856" y="69414"/>
                                <a:pt x="265253" y="44973"/>
                                <a:pt x="302680" y="26704"/>
                              </a:cubicBezTo>
                              <a:cubicBezTo>
                                <a:pt x="363706" y="-3083"/>
                                <a:pt x="427021" y="-7207"/>
                                <a:pt x="491709" y="14178"/>
                              </a:cubicBezTo>
                              <a:cubicBezTo>
                                <a:pt x="514453" y="21694"/>
                                <a:pt x="534174" y="34128"/>
                                <a:pt x="551147" y="50931"/>
                              </a:cubicBezTo>
                              <a:cubicBezTo>
                                <a:pt x="574837" y="74363"/>
                                <a:pt x="587079" y="102561"/>
                                <a:pt x="585980" y="136167"/>
                              </a:cubicBezTo>
                              <a:cubicBezTo>
                                <a:pt x="585858" y="139405"/>
                                <a:pt x="585430" y="142643"/>
                                <a:pt x="585552" y="145882"/>
                              </a:cubicBezTo>
                              <a:cubicBezTo>
                                <a:pt x="585674" y="149853"/>
                                <a:pt x="588330" y="151564"/>
                                <a:pt x="591902" y="150923"/>
                              </a:cubicBezTo>
                              <a:cubicBezTo>
                                <a:pt x="600664" y="149364"/>
                                <a:pt x="609272" y="147012"/>
                                <a:pt x="618065" y="145760"/>
                              </a:cubicBezTo>
                              <a:cubicBezTo>
                                <a:pt x="666024" y="139008"/>
                                <a:pt x="709923" y="150525"/>
                                <a:pt x="749945" y="176829"/>
                              </a:cubicBezTo>
                              <a:cubicBezTo>
                                <a:pt x="777939" y="195221"/>
                                <a:pt x="798149" y="220242"/>
                                <a:pt x="806452" y="253328"/>
                              </a:cubicBezTo>
                              <a:cubicBezTo>
                                <a:pt x="818236" y="300254"/>
                                <a:pt x="806880" y="340061"/>
                                <a:pt x="767957" y="370337"/>
                              </a:cubicBezTo>
                              <a:cubicBezTo>
                                <a:pt x="761576" y="375316"/>
                                <a:pt x="758554" y="379196"/>
                                <a:pt x="760874" y="388331"/>
                              </a:cubicBezTo>
                              <a:cubicBezTo>
                                <a:pt x="766766" y="411519"/>
                                <a:pt x="760508" y="433301"/>
                                <a:pt x="749029" y="453740"/>
                              </a:cubicBezTo>
                              <a:cubicBezTo>
                                <a:pt x="737734" y="473903"/>
                                <a:pt x="722134" y="490339"/>
                                <a:pt x="703512" y="503781"/>
                              </a:cubicBezTo>
                              <a:cubicBezTo>
                                <a:pt x="652836" y="540381"/>
                                <a:pt x="596237" y="556390"/>
                                <a:pt x="533930" y="550829"/>
                              </a:cubicBezTo>
                              <a:cubicBezTo>
                                <a:pt x="509507" y="548660"/>
                                <a:pt x="486428" y="540900"/>
                                <a:pt x="464356" y="530208"/>
                              </a:cubicBezTo>
                              <a:cubicBezTo>
                                <a:pt x="460754" y="528466"/>
                                <a:pt x="457152" y="526694"/>
                                <a:pt x="450741" y="523578"/>
                              </a:cubicBezTo>
                              <a:cubicBezTo>
                                <a:pt x="450741" y="523578"/>
                                <a:pt x="415664" y="551257"/>
                                <a:pt x="347862" y="527092"/>
                              </a:cubicBezTo>
                              <a:close/>
                              <a:moveTo>
                                <a:pt x="266810" y="485329"/>
                              </a:moveTo>
                              <a:cubicBezTo>
                                <a:pt x="261620" y="481021"/>
                                <a:pt x="255942" y="476622"/>
                                <a:pt x="250661" y="471795"/>
                              </a:cubicBezTo>
                              <a:cubicBezTo>
                                <a:pt x="238450" y="460705"/>
                                <a:pt x="229352" y="447355"/>
                                <a:pt x="223918" y="431743"/>
                              </a:cubicBezTo>
                              <a:cubicBezTo>
                                <a:pt x="221812" y="425664"/>
                                <a:pt x="219736" y="419401"/>
                                <a:pt x="221904" y="412741"/>
                              </a:cubicBezTo>
                              <a:cubicBezTo>
                                <a:pt x="223155" y="408922"/>
                                <a:pt x="223705" y="404034"/>
                                <a:pt x="227887" y="402812"/>
                              </a:cubicBezTo>
                              <a:cubicBezTo>
                                <a:pt x="234298" y="400948"/>
                                <a:pt x="235580" y="407089"/>
                                <a:pt x="237778" y="411061"/>
                              </a:cubicBezTo>
                              <a:cubicBezTo>
                                <a:pt x="239732" y="414574"/>
                                <a:pt x="240861" y="418576"/>
                                <a:pt x="242785" y="422120"/>
                              </a:cubicBezTo>
                              <a:cubicBezTo>
                                <a:pt x="275663" y="482121"/>
                                <a:pt x="342886" y="481357"/>
                                <a:pt x="377779" y="444300"/>
                              </a:cubicBezTo>
                              <a:cubicBezTo>
                                <a:pt x="381107" y="440756"/>
                                <a:pt x="384495" y="437242"/>
                                <a:pt x="388189" y="434065"/>
                              </a:cubicBezTo>
                              <a:cubicBezTo>
                                <a:pt x="398813" y="424900"/>
                                <a:pt x="407330" y="423831"/>
                                <a:pt x="419145" y="431071"/>
                              </a:cubicBezTo>
                              <a:cubicBezTo>
                                <a:pt x="426013" y="435287"/>
                                <a:pt x="432027" y="440908"/>
                                <a:pt x="438621" y="445583"/>
                              </a:cubicBezTo>
                              <a:cubicBezTo>
                                <a:pt x="468936" y="467090"/>
                                <a:pt x="501753" y="473781"/>
                                <a:pt x="537562" y="461866"/>
                              </a:cubicBezTo>
                              <a:cubicBezTo>
                                <a:pt x="550018" y="457742"/>
                                <a:pt x="561099" y="451082"/>
                                <a:pt x="571479" y="443169"/>
                              </a:cubicBezTo>
                              <a:cubicBezTo>
                                <a:pt x="579263" y="437242"/>
                                <a:pt x="587262" y="431743"/>
                                <a:pt x="596664" y="428749"/>
                              </a:cubicBezTo>
                              <a:cubicBezTo>
                                <a:pt x="598801" y="428077"/>
                                <a:pt x="601854" y="427069"/>
                                <a:pt x="603136" y="429880"/>
                              </a:cubicBezTo>
                              <a:cubicBezTo>
                                <a:pt x="603991" y="431804"/>
                                <a:pt x="604174" y="434554"/>
                                <a:pt x="603503" y="436540"/>
                              </a:cubicBezTo>
                              <a:cubicBezTo>
                                <a:pt x="601213" y="443536"/>
                                <a:pt x="597550" y="449829"/>
                                <a:pt x="592604" y="455328"/>
                              </a:cubicBezTo>
                              <a:cubicBezTo>
                                <a:pt x="576485" y="473231"/>
                                <a:pt x="557283" y="486032"/>
                                <a:pt x="533685" y="492111"/>
                              </a:cubicBezTo>
                              <a:cubicBezTo>
                                <a:pt x="516987" y="496419"/>
                                <a:pt x="500166" y="497427"/>
                                <a:pt x="483039" y="496083"/>
                              </a:cubicBezTo>
                              <a:cubicBezTo>
                                <a:pt x="469119" y="494983"/>
                                <a:pt x="476690" y="471459"/>
                                <a:pt x="471195" y="484443"/>
                              </a:cubicBezTo>
                              <a:cubicBezTo>
                                <a:pt x="468447" y="490920"/>
                                <a:pt x="463441" y="496969"/>
                                <a:pt x="465425" y="505951"/>
                              </a:cubicBezTo>
                              <a:cubicBezTo>
                                <a:pt x="493449" y="518171"/>
                                <a:pt x="523428" y="525686"/>
                                <a:pt x="554322" y="525228"/>
                              </a:cubicBezTo>
                              <a:cubicBezTo>
                                <a:pt x="603320" y="524495"/>
                                <a:pt x="648409" y="510075"/>
                                <a:pt x="687943" y="480044"/>
                              </a:cubicBezTo>
                              <a:cubicBezTo>
                                <a:pt x="701650" y="469626"/>
                                <a:pt x="713220" y="457253"/>
                                <a:pt x="722348" y="442680"/>
                              </a:cubicBezTo>
                              <a:cubicBezTo>
                                <a:pt x="731689" y="427741"/>
                                <a:pt x="735444" y="411397"/>
                                <a:pt x="734162" y="393891"/>
                              </a:cubicBezTo>
                              <a:cubicBezTo>
                                <a:pt x="733826" y="389278"/>
                                <a:pt x="731598" y="386620"/>
                                <a:pt x="726591" y="386376"/>
                              </a:cubicBezTo>
                              <a:cubicBezTo>
                                <a:pt x="723416" y="386223"/>
                                <a:pt x="718837" y="386376"/>
                                <a:pt x="717463" y="384512"/>
                              </a:cubicBezTo>
                              <a:cubicBezTo>
                                <a:pt x="714594" y="380663"/>
                                <a:pt x="718074" y="376936"/>
                                <a:pt x="720883" y="374217"/>
                              </a:cubicBezTo>
                              <a:cubicBezTo>
                                <a:pt x="726713" y="368626"/>
                                <a:pt x="732911" y="363463"/>
                                <a:pt x="738925" y="358055"/>
                              </a:cubicBezTo>
                              <a:cubicBezTo>
                                <a:pt x="746160" y="351579"/>
                                <a:pt x="753975" y="345621"/>
                                <a:pt x="760447" y="338442"/>
                              </a:cubicBezTo>
                              <a:cubicBezTo>
                                <a:pt x="779771" y="316995"/>
                                <a:pt x="785510" y="292036"/>
                                <a:pt x="778916" y="263837"/>
                              </a:cubicBezTo>
                              <a:cubicBezTo>
                                <a:pt x="773482" y="240741"/>
                                <a:pt x="761302" y="221922"/>
                                <a:pt x="743137" y="207349"/>
                              </a:cubicBezTo>
                              <a:cubicBezTo>
                                <a:pt x="698353" y="171422"/>
                                <a:pt x="647066" y="162959"/>
                                <a:pt x="591780" y="173408"/>
                              </a:cubicBezTo>
                              <a:cubicBezTo>
                                <a:pt x="584667" y="174752"/>
                                <a:pt x="578256" y="177624"/>
                                <a:pt x="574349" y="185170"/>
                              </a:cubicBezTo>
                              <a:cubicBezTo>
                                <a:pt x="571113" y="191402"/>
                                <a:pt x="566228" y="200934"/>
                                <a:pt x="559176" y="198856"/>
                              </a:cubicBezTo>
                              <a:cubicBezTo>
                                <a:pt x="549468" y="195985"/>
                                <a:pt x="554658" y="185017"/>
                                <a:pt x="554017" y="177471"/>
                              </a:cubicBezTo>
                              <a:cubicBezTo>
                                <a:pt x="553742" y="174324"/>
                                <a:pt x="554780" y="171055"/>
                                <a:pt x="555482" y="167878"/>
                              </a:cubicBezTo>
                              <a:cubicBezTo>
                                <a:pt x="558108" y="155902"/>
                                <a:pt x="557986" y="143713"/>
                                <a:pt x="558321" y="131554"/>
                              </a:cubicBezTo>
                              <a:cubicBezTo>
                                <a:pt x="559023" y="107205"/>
                                <a:pt x="548980" y="87500"/>
                                <a:pt x="532128" y="70880"/>
                              </a:cubicBezTo>
                              <a:cubicBezTo>
                                <a:pt x="516834" y="55819"/>
                                <a:pt x="498731" y="45279"/>
                                <a:pt x="478063" y="39352"/>
                              </a:cubicBezTo>
                              <a:cubicBezTo>
                                <a:pt x="417557" y="22030"/>
                                <a:pt x="359401" y="28048"/>
                                <a:pt x="303810" y="57560"/>
                              </a:cubicBezTo>
                              <a:cubicBezTo>
                                <a:pt x="277953" y="71308"/>
                                <a:pt x="254141" y="88172"/>
                                <a:pt x="231856" y="107174"/>
                              </a:cubicBezTo>
                              <a:cubicBezTo>
                                <a:pt x="228253" y="110229"/>
                                <a:pt x="223674" y="112673"/>
                                <a:pt x="223186" y="119639"/>
                              </a:cubicBezTo>
                              <a:cubicBezTo>
                                <a:pt x="228070" y="125627"/>
                                <a:pt x="236282" y="130057"/>
                                <a:pt x="239518" y="138855"/>
                              </a:cubicBezTo>
                              <a:cubicBezTo>
                                <a:pt x="241869" y="145271"/>
                                <a:pt x="238999" y="150525"/>
                                <a:pt x="231917" y="149823"/>
                              </a:cubicBezTo>
                              <a:cubicBezTo>
                                <a:pt x="226330" y="149273"/>
                                <a:pt x="220805" y="147898"/>
                                <a:pt x="215340" y="146462"/>
                              </a:cubicBezTo>
                              <a:cubicBezTo>
                                <a:pt x="208288" y="144599"/>
                                <a:pt x="201450" y="142032"/>
                                <a:pt x="194398" y="140291"/>
                              </a:cubicBezTo>
                              <a:cubicBezTo>
                                <a:pt x="145431" y="128254"/>
                                <a:pt x="103455" y="140352"/>
                                <a:pt x="67249" y="175607"/>
                              </a:cubicBezTo>
                              <a:cubicBezTo>
                                <a:pt x="31562" y="210374"/>
                                <a:pt x="23045" y="271964"/>
                                <a:pt x="54427" y="313543"/>
                              </a:cubicBezTo>
                              <a:cubicBezTo>
                                <a:pt x="60289" y="321303"/>
                                <a:pt x="66089" y="329124"/>
                                <a:pt x="72317" y="336609"/>
                              </a:cubicBezTo>
                              <a:cubicBezTo>
                                <a:pt x="84772" y="351609"/>
                                <a:pt x="98907" y="364929"/>
                                <a:pt x="113896" y="377424"/>
                              </a:cubicBezTo>
                              <a:cubicBezTo>
                                <a:pt x="118536" y="381274"/>
                                <a:pt x="125283" y="384573"/>
                                <a:pt x="124642" y="392425"/>
                              </a:cubicBezTo>
                              <a:cubicBezTo>
                                <a:pt x="124306" y="396549"/>
                                <a:pt x="114842" y="397282"/>
                                <a:pt x="104890" y="393219"/>
                              </a:cubicBezTo>
                              <a:cubicBezTo>
                                <a:pt x="98174" y="390469"/>
                                <a:pt x="91885" y="386681"/>
                                <a:pt x="85535" y="383107"/>
                              </a:cubicBezTo>
                              <a:cubicBezTo>
                                <a:pt x="80590" y="380327"/>
                                <a:pt x="76041" y="376874"/>
                                <a:pt x="71004" y="374278"/>
                              </a:cubicBezTo>
                              <a:cubicBezTo>
                                <a:pt x="69142" y="373300"/>
                                <a:pt x="65967" y="372964"/>
                                <a:pt x="64288" y="373911"/>
                              </a:cubicBezTo>
                              <a:cubicBezTo>
                                <a:pt x="37240" y="389461"/>
                                <a:pt x="22281" y="415277"/>
                                <a:pt x="35378" y="447538"/>
                              </a:cubicBezTo>
                              <a:cubicBezTo>
                                <a:pt x="41667" y="463027"/>
                                <a:pt x="52779" y="474728"/>
                                <a:pt x="66791" y="483710"/>
                              </a:cubicBezTo>
                              <a:cubicBezTo>
                                <a:pt x="85688" y="495838"/>
                                <a:pt x="106386" y="502071"/>
                                <a:pt x="128763" y="502743"/>
                              </a:cubicBezTo>
                              <a:cubicBezTo>
                                <a:pt x="160390" y="503659"/>
                                <a:pt x="191925" y="502743"/>
                                <a:pt x="223338" y="498130"/>
                              </a:cubicBezTo>
                              <a:cubicBezTo>
                                <a:pt x="255515" y="493425"/>
                                <a:pt x="247730" y="517682"/>
                                <a:pt x="265314" y="490767"/>
                              </a:cubicBezTo>
                              <a:cubicBezTo>
                                <a:pt x="266139" y="489514"/>
                                <a:pt x="266139" y="487742"/>
                                <a:pt x="266780" y="485298"/>
                              </a:cubicBezTo>
                              <a:close/>
                            </a:path>
                          </a:pathLst>
                        </a:custGeom>
                        <a:pattFill prst="pct50">
                          <a:fgClr>
                            <a:srgbClr val="256DAC"/>
                          </a:fgClr>
                          <a:bgClr>
                            <a:schemeClr val="bg1"/>
                          </a:bgClr>
                        </a:pattFill>
                        <a:ln w="3091" cap="flat">
                          <a:solidFill>
                            <a:srgbClr val="0070C0">
                              <a:alpha val="41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87F39" id="Grafik 317" o:spid="_x0000_s1026" style="position:absolute;margin-left:717.5pt;margin-top:353.9pt;width:19.15pt;height:13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08990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" path="m347892,527122v-80288,15611,-125561,-5132,-130812,-3849c186094,530880,154620,532988,122871,531613,93839,530330,67219,521592,43682,504118,27685,492233,15168,477477,7872,458933,-4827,426733,-950,396824,22648,370642v6472,-7179,14043,-13381,21858,-20713c42918,342841,36996,338320,32753,332973,-13619,274438,1156,197573,46307,153733v35718,-34675,77632,-52150,127912,-46925c179073,107296,184018,107296,188720,108427v7204,1741,12028,-397,16699,-6202c231856,69414,265253,44973,302680,26704,363706,-3083,427021,-7207,491709,14178v22744,7516,42465,19950,59438,36753c574837,74363,587079,102561,585980,136167v-122,3238,-550,6476,-428,9715c585674,149853,588330,151564,591902,150923v8762,-1559,17370,-3911,26163,-5163c666024,139008,709923,150525,749945,176829v27994,18392,48204,43413,56507,76499c818236,300254,806880,340061,767957,370337v-6381,4979,-9403,8859,-7083,17994c766766,411519,760508,433301,749029,453740v-11295,20163,-26895,36599,-45517,50041c652836,540381,596237,556390,533930,550829v-24423,-2169,-47502,-9929,-69574,-20621c460754,528466,457152,526694,450741,523578v,,-35077,27679,-102879,3514l347892,527122xm266810,485329v-5190,-4308,-10868,-8707,-16149,-13534c238450,460705,229352,447355,223918,431743v-2106,-6079,-4182,-12342,-2014,-19002c223155,408922,223705,404034,227887,402812v6411,-1864,7693,4277,9891,8249c239732,414574,240861,418576,242785,422120v32878,60001,100101,59237,134994,22180c381107,440756,384495,437242,388189,434065v10624,-9165,19141,-10234,30956,-2994c426013,435287,432027,440908,438621,445583v30315,21507,63132,28198,98941,16283c550018,457742,561099,451082,571479,443169v7784,-5927,15783,-11426,25185,-14420c598801,428077,601854,427069,603136,429880v855,1924,1038,4674,367,6660c601213,443536,597550,449829,592604,455328v-16119,17903,-35321,30704,-58919,36783c516987,496419,500166,497427,483039,496083v-13920,-1100,-6349,-24624,-11844,-11640c468447,490920,463441,496969,465425,505951v28024,12220,58003,19735,88897,19277c603320,524495,648409,510075,687943,480044v13707,-10418,25277,-22791,34405,-37364c731689,427741,735444,411397,734162,393891v-336,-4613,-2564,-7271,-7571,-7515c723416,386223,718837,386376,717463,384512v-2869,-3849,611,-7576,3420,-10295c726713,368626,732911,363463,738925,358055v7235,-6476,15050,-12434,21522,-19613c779771,316995,785510,292036,778916,263837v-5434,-23096,-17614,-41915,-35779,-56488c698353,171422,647066,162959,591780,173408v-7113,1344,-13524,4216,-17431,11762c571113,191402,566228,200934,559176,198856v-9708,-2871,-4518,-13839,-5159,-21385c553742,174324,554780,171055,555482,167878v2626,-11976,2504,-24165,2839,-36324c559023,107205,548980,87500,532128,70880,516834,55819,498731,45279,478063,39352,417557,22030,359401,28048,303810,57560v-25857,13748,-49669,30612,-71954,49614c228253,110229,223674,112673,223186,119639v4884,5988,13096,10418,16332,19216c241869,145271,238999,150525,231917,149823v-5587,-550,-11112,-1925,-16577,-3361c208288,144599,201450,142032,194398,140291v-48967,-12037,-90943,61,-127149,35316c31562,210374,23045,271964,54427,313543v5862,7760,11662,15581,17890,23066c84772,351609,98907,364929,113896,377424v4640,3850,11387,7149,10746,15001c124306,396549,114842,397282,104890,393219,98174,390469,91885,386681,85535,383107v-4945,-2780,-9494,-6233,-14531,-8829c69142,373300,65967,372964,64288,373911,37240,389461,22281,415277,35378,447538v6289,15489,17401,27190,31413,36172c85688,495838,106386,502071,128763,502743v31627,916,63162,,94575,-4613c255515,493425,247730,517682,265314,490767v825,-1253,825,-3025,1466,-5469l266810,485329xe" fillcolor="#256dac" strokecolor="#0070c0" strokeweight=".08586mm">
                <v:fill r:id="rId50" o:title="" color2="white [3212]" type="pattern"/>
                <v:stroke opacity="26985f" joinstyle="miter"/>
                <v:path arrowok="t" o:connecttype="custom" o:connectlocs="104697,158260;65330,157105;36978,159609;13146,151354;2369,137788;6816,111280;13394,105061;9857,99970;13936,46156;52431,32067;56795,32554;61820,30691;91091,8017;147979,4257;165867,15291;176350,40882;176221,43799;178132,45312;186005,43762;225695,53090;242700,76058;231115,111188;228984,116590;225419,136228;211721,151252;160685,165378;139747,159187;135650,157196;104688,158251;80296,145713;75436,141649;67388,129624;66782,123919;68582,120938;71559,123415;73066,126735;113692,133394;116825,130321;126141,129422;132002,133779;161778,138668;171986,133055;179565,128725;181513,129065;181623,131064;178343,136705;160611,147749;145370,148941;141805,145447;140069,151904;166822,157692;207035,144126;217389,132908;220945,118260;218666,116003;215919,115444;216948,112353;222378,107500;228855,101612;234413,79213;223646,62253;178095,52063;172849,55594;168283,59703;166730,53283;167171,50403;168026,39497;160143,21281;143872,11815;91431,17282;69777,32177;67167,35920;72082,41689;69795,44982;64806,43973;58504,42120;20238,52723;16380,94136;21764,101062;34277,113316;37511,117820;31566,118058;25742,115022;21369,112371;19347,112261;10647,134366;20101,145226;38751,150941;67213,149556;79846,147345;80287,145703" o:connectangles="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1B1039C" wp14:editId="7EE42C6C">
                <wp:simplePos x="0" y="0"/>
                <wp:positionH relativeFrom="margin">
                  <wp:posOffset>9085366</wp:posOffset>
                </wp:positionH>
                <wp:positionV relativeFrom="paragraph">
                  <wp:posOffset>5098415</wp:posOffset>
                </wp:positionV>
                <wp:extent cx="528320" cy="359410"/>
                <wp:effectExtent l="0" t="0" r="43180" b="40640"/>
                <wp:wrapNone/>
                <wp:docPr id="318" name="Grafi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" cy="359410"/>
                        </a:xfrm>
                        <a:custGeom>
                          <a:avLst/>
                          <a:gdLst>
                            <a:gd name="connsiteX0" fmla="*/ 347892 w 808990"/>
                            <a:gd name="connsiteY0" fmla="*/ 527122 h 549910"/>
                            <a:gd name="connsiteX1" fmla="*/ 217080 w 808990"/>
                            <a:gd name="connsiteY1" fmla="*/ 523273 h 549910"/>
                            <a:gd name="connsiteX2" fmla="*/ 122871 w 808990"/>
                            <a:gd name="connsiteY2" fmla="*/ 531613 h 549910"/>
                            <a:gd name="connsiteX3" fmla="*/ 43682 w 808990"/>
                            <a:gd name="connsiteY3" fmla="*/ 504118 h 549910"/>
                            <a:gd name="connsiteX4" fmla="*/ 7872 w 808990"/>
                            <a:gd name="connsiteY4" fmla="*/ 458933 h 549910"/>
                            <a:gd name="connsiteX5" fmla="*/ 22648 w 808990"/>
                            <a:gd name="connsiteY5" fmla="*/ 370642 h 549910"/>
                            <a:gd name="connsiteX6" fmla="*/ 44506 w 808990"/>
                            <a:gd name="connsiteY6" fmla="*/ 349929 h 549910"/>
                            <a:gd name="connsiteX7" fmla="*/ 32753 w 808990"/>
                            <a:gd name="connsiteY7" fmla="*/ 332973 h 549910"/>
                            <a:gd name="connsiteX8" fmla="*/ 46307 w 808990"/>
                            <a:gd name="connsiteY8" fmla="*/ 153733 h 549910"/>
                            <a:gd name="connsiteX9" fmla="*/ 174219 w 808990"/>
                            <a:gd name="connsiteY9" fmla="*/ 106808 h 549910"/>
                            <a:gd name="connsiteX10" fmla="*/ 188720 w 808990"/>
                            <a:gd name="connsiteY10" fmla="*/ 108427 h 549910"/>
                            <a:gd name="connsiteX11" fmla="*/ 205419 w 808990"/>
                            <a:gd name="connsiteY11" fmla="*/ 102225 h 549910"/>
                            <a:gd name="connsiteX12" fmla="*/ 302680 w 808990"/>
                            <a:gd name="connsiteY12" fmla="*/ 26704 h 549910"/>
                            <a:gd name="connsiteX13" fmla="*/ 491709 w 808990"/>
                            <a:gd name="connsiteY13" fmla="*/ 14178 h 549910"/>
                            <a:gd name="connsiteX14" fmla="*/ 551147 w 808990"/>
                            <a:gd name="connsiteY14" fmla="*/ 50931 h 549910"/>
                            <a:gd name="connsiteX15" fmla="*/ 585980 w 808990"/>
                            <a:gd name="connsiteY15" fmla="*/ 136167 h 549910"/>
                            <a:gd name="connsiteX16" fmla="*/ 585552 w 808990"/>
                            <a:gd name="connsiteY16" fmla="*/ 145882 h 549910"/>
                            <a:gd name="connsiteX17" fmla="*/ 591902 w 808990"/>
                            <a:gd name="connsiteY17" fmla="*/ 150923 h 549910"/>
                            <a:gd name="connsiteX18" fmla="*/ 618065 w 808990"/>
                            <a:gd name="connsiteY18" fmla="*/ 145760 h 549910"/>
                            <a:gd name="connsiteX19" fmla="*/ 749945 w 808990"/>
                            <a:gd name="connsiteY19" fmla="*/ 176829 h 549910"/>
                            <a:gd name="connsiteX20" fmla="*/ 806452 w 808990"/>
                            <a:gd name="connsiteY20" fmla="*/ 253328 h 549910"/>
                            <a:gd name="connsiteX21" fmla="*/ 767957 w 808990"/>
                            <a:gd name="connsiteY21" fmla="*/ 370337 h 549910"/>
                            <a:gd name="connsiteX22" fmla="*/ 760874 w 808990"/>
                            <a:gd name="connsiteY22" fmla="*/ 388331 h 549910"/>
                            <a:gd name="connsiteX23" fmla="*/ 749029 w 808990"/>
                            <a:gd name="connsiteY23" fmla="*/ 453740 h 549910"/>
                            <a:gd name="connsiteX24" fmla="*/ 703512 w 808990"/>
                            <a:gd name="connsiteY24" fmla="*/ 503781 h 549910"/>
                            <a:gd name="connsiteX25" fmla="*/ 533930 w 808990"/>
                            <a:gd name="connsiteY25" fmla="*/ 550829 h 549910"/>
                            <a:gd name="connsiteX26" fmla="*/ 464356 w 808990"/>
                            <a:gd name="connsiteY26" fmla="*/ 530208 h 549910"/>
                            <a:gd name="connsiteX27" fmla="*/ 450741 w 808990"/>
                            <a:gd name="connsiteY27" fmla="*/ 523578 h 549910"/>
                            <a:gd name="connsiteX28" fmla="*/ 347862 w 808990"/>
                            <a:gd name="connsiteY28" fmla="*/ 527092 h 549910"/>
                            <a:gd name="connsiteX29" fmla="*/ 266810 w 808990"/>
                            <a:gd name="connsiteY29" fmla="*/ 485329 h 549910"/>
                            <a:gd name="connsiteX30" fmla="*/ 250661 w 808990"/>
                            <a:gd name="connsiteY30" fmla="*/ 471795 h 549910"/>
                            <a:gd name="connsiteX31" fmla="*/ 223918 w 808990"/>
                            <a:gd name="connsiteY31" fmla="*/ 431743 h 549910"/>
                            <a:gd name="connsiteX32" fmla="*/ 221904 w 808990"/>
                            <a:gd name="connsiteY32" fmla="*/ 412741 h 549910"/>
                            <a:gd name="connsiteX33" fmla="*/ 227887 w 808990"/>
                            <a:gd name="connsiteY33" fmla="*/ 402812 h 549910"/>
                            <a:gd name="connsiteX34" fmla="*/ 237778 w 808990"/>
                            <a:gd name="connsiteY34" fmla="*/ 411061 h 549910"/>
                            <a:gd name="connsiteX35" fmla="*/ 242785 w 808990"/>
                            <a:gd name="connsiteY35" fmla="*/ 422120 h 549910"/>
                            <a:gd name="connsiteX36" fmla="*/ 377779 w 808990"/>
                            <a:gd name="connsiteY36" fmla="*/ 444300 h 549910"/>
                            <a:gd name="connsiteX37" fmla="*/ 388189 w 808990"/>
                            <a:gd name="connsiteY37" fmla="*/ 434065 h 549910"/>
                            <a:gd name="connsiteX38" fmla="*/ 419145 w 808990"/>
                            <a:gd name="connsiteY38" fmla="*/ 431071 h 549910"/>
                            <a:gd name="connsiteX39" fmla="*/ 438621 w 808990"/>
                            <a:gd name="connsiteY39" fmla="*/ 445583 h 549910"/>
                            <a:gd name="connsiteX40" fmla="*/ 537562 w 808990"/>
                            <a:gd name="connsiteY40" fmla="*/ 461866 h 549910"/>
                            <a:gd name="connsiteX41" fmla="*/ 571479 w 808990"/>
                            <a:gd name="connsiteY41" fmla="*/ 443169 h 549910"/>
                            <a:gd name="connsiteX42" fmla="*/ 596664 w 808990"/>
                            <a:gd name="connsiteY42" fmla="*/ 428749 h 549910"/>
                            <a:gd name="connsiteX43" fmla="*/ 603136 w 808990"/>
                            <a:gd name="connsiteY43" fmla="*/ 429880 h 549910"/>
                            <a:gd name="connsiteX44" fmla="*/ 603503 w 808990"/>
                            <a:gd name="connsiteY44" fmla="*/ 436540 h 549910"/>
                            <a:gd name="connsiteX45" fmla="*/ 592604 w 808990"/>
                            <a:gd name="connsiteY45" fmla="*/ 455328 h 549910"/>
                            <a:gd name="connsiteX46" fmla="*/ 533685 w 808990"/>
                            <a:gd name="connsiteY46" fmla="*/ 492111 h 549910"/>
                            <a:gd name="connsiteX47" fmla="*/ 483039 w 808990"/>
                            <a:gd name="connsiteY47" fmla="*/ 496083 h 549910"/>
                            <a:gd name="connsiteX48" fmla="*/ 471195 w 808990"/>
                            <a:gd name="connsiteY48" fmla="*/ 484443 h 549910"/>
                            <a:gd name="connsiteX49" fmla="*/ 465425 w 808990"/>
                            <a:gd name="connsiteY49" fmla="*/ 505951 h 549910"/>
                            <a:gd name="connsiteX50" fmla="*/ 554322 w 808990"/>
                            <a:gd name="connsiteY50" fmla="*/ 525228 h 549910"/>
                            <a:gd name="connsiteX51" fmla="*/ 687943 w 808990"/>
                            <a:gd name="connsiteY51" fmla="*/ 480044 h 549910"/>
                            <a:gd name="connsiteX52" fmla="*/ 722348 w 808990"/>
                            <a:gd name="connsiteY52" fmla="*/ 442680 h 549910"/>
                            <a:gd name="connsiteX53" fmla="*/ 734162 w 808990"/>
                            <a:gd name="connsiteY53" fmla="*/ 393891 h 549910"/>
                            <a:gd name="connsiteX54" fmla="*/ 726591 w 808990"/>
                            <a:gd name="connsiteY54" fmla="*/ 386376 h 549910"/>
                            <a:gd name="connsiteX55" fmla="*/ 717463 w 808990"/>
                            <a:gd name="connsiteY55" fmla="*/ 384512 h 549910"/>
                            <a:gd name="connsiteX56" fmla="*/ 720883 w 808990"/>
                            <a:gd name="connsiteY56" fmla="*/ 374217 h 549910"/>
                            <a:gd name="connsiteX57" fmla="*/ 738925 w 808990"/>
                            <a:gd name="connsiteY57" fmla="*/ 358055 h 549910"/>
                            <a:gd name="connsiteX58" fmla="*/ 760447 w 808990"/>
                            <a:gd name="connsiteY58" fmla="*/ 338442 h 549910"/>
                            <a:gd name="connsiteX59" fmla="*/ 778916 w 808990"/>
                            <a:gd name="connsiteY59" fmla="*/ 263837 h 549910"/>
                            <a:gd name="connsiteX60" fmla="*/ 743137 w 808990"/>
                            <a:gd name="connsiteY60" fmla="*/ 207349 h 549910"/>
                            <a:gd name="connsiteX61" fmla="*/ 591780 w 808990"/>
                            <a:gd name="connsiteY61" fmla="*/ 173408 h 549910"/>
                            <a:gd name="connsiteX62" fmla="*/ 574349 w 808990"/>
                            <a:gd name="connsiteY62" fmla="*/ 185170 h 549910"/>
                            <a:gd name="connsiteX63" fmla="*/ 559176 w 808990"/>
                            <a:gd name="connsiteY63" fmla="*/ 198856 h 549910"/>
                            <a:gd name="connsiteX64" fmla="*/ 554017 w 808990"/>
                            <a:gd name="connsiteY64" fmla="*/ 177471 h 549910"/>
                            <a:gd name="connsiteX65" fmla="*/ 555482 w 808990"/>
                            <a:gd name="connsiteY65" fmla="*/ 167878 h 549910"/>
                            <a:gd name="connsiteX66" fmla="*/ 558321 w 808990"/>
                            <a:gd name="connsiteY66" fmla="*/ 131554 h 549910"/>
                            <a:gd name="connsiteX67" fmla="*/ 532128 w 808990"/>
                            <a:gd name="connsiteY67" fmla="*/ 70880 h 549910"/>
                            <a:gd name="connsiteX68" fmla="*/ 478063 w 808990"/>
                            <a:gd name="connsiteY68" fmla="*/ 39352 h 549910"/>
                            <a:gd name="connsiteX69" fmla="*/ 303810 w 808990"/>
                            <a:gd name="connsiteY69" fmla="*/ 57560 h 549910"/>
                            <a:gd name="connsiteX70" fmla="*/ 231856 w 808990"/>
                            <a:gd name="connsiteY70" fmla="*/ 107174 h 549910"/>
                            <a:gd name="connsiteX71" fmla="*/ 223186 w 808990"/>
                            <a:gd name="connsiteY71" fmla="*/ 119639 h 549910"/>
                            <a:gd name="connsiteX72" fmla="*/ 239518 w 808990"/>
                            <a:gd name="connsiteY72" fmla="*/ 138855 h 549910"/>
                            <a:gd name="connsiteX73" fmla="*/ 231917 w 808990"/>
                            <a:gd name="connsiteY73" fmla="*/ 149823 h 549910"/>
                            <a:gd name="connsiteX74" fmla="*/ 215340 w 808990"/>
                            <a:gd name="connsiteY74" fmla="*/ 146462 h 549910"/>
                            <a:gd name="connsiteX75" fmla="*/ 194398 w 808990"/>
                            <a:gd name="connsiteY75" fmla="*/ 140291 h 549910"/>
                            <a:gd name="connsiteX76" fmla="*/ 67249 w 808990"/>
                            <a:gd name="connsiteY76" fmla="*/ 175607 h 549910"/>
                            <a:gd name="connsiteX77" fmla="*/ 54427 w 808990"/>
                            <a:gd name="connsiteY77" fmla="*/ 313543 h 549910"/>
                            <a:gd name="connsiteX78" fmla="*/ 72317 w 808990"/>
                            <a:gd name="connsiteY78" fmla="*/ 336609 h 549910"/>
                            <a:gd name="connsiteX79" fmla="*/ 113896 w 808990"/>
                            <a:gd name="connsiteY79" fmla="*/ 377424 h 549910"/>
                            <a:gd name="connsiteX80" fmla="*/ 124642 w 808990"/>
                            <a:gd name="connsiteY80" fmla="*/ 392425 h 549910"/>
                            <a:gd name="connsiteX81" fmla="*/ 104890 w 808990"/>
                            <a:gd name="connsiteY81" fmla="*/ 393219 h 549910"/>
                            <a:gd name="connsiteX82" fmla="*/ 85535 w 808990"/>
                            <a:gd name="connsiteY82" fmla="*/ 383107 h 549910"/>
                            <a:gd name="connsiteX83" fmla="*/ 71004 w 808990"/>
                            <a:gd name="connsiteY83" fmla="*/ 374278 h 549910"/>
                            <a:gd name="connsiteX84" fmla="*/ 64288 w 808990"/>
                            <a:gd name="connsiteY84" fmla="*/ 373911 h 549910"/>
                            <a:gd name="connsiteX85" fmla="*/ 35378 w 808990"/>
                            <a:gd name="connsiteY85" fmla="*/ 447538 h 549910"/>
                            <a:gd name="connsiteX86" fmla="*/ 66791 w 808990"/>
                            <a:gd name="connsiteY86" fmla="*/ 483710 h 549910"/>
                            <a:gd name="connsiteX87" fmla="*/ 128763 w 808990"/>
                            <a:gd name="connsiteY87" fmla="*/ 502743 h 549910"/>
                            <a:gd name="connsiteX88" fmla="*/ 223338 w 808990"/>
                            <a:gd name="connsiteY88" fmla="*/ 498130 h 549910"/>
                            <a:gd name="connsiteX89" fmla="*/ 265314 w 808990"/>
                            <a:gd name="connsiteY89" fmla="*/ 490767 h 549910"/>
                            <a:gd name="connsiteX90" fmla="*/ 266780 w 808990"/>
                            <a:gd name="connsiteY90" fmla="*/ 485298 h 5499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</a:cxnLst>
                          <a:rect l="l" t="t" r="r" b="b"/>
                          <a:pathLst>
                            <a:path w="808990" h="549910">
                              <a:moveTo>
                                <a:pt x="347892" y="527122"/>
                              </a:moveTo>
                              <a:cubicBezTo>
                                <a:pt x="267604" y="542733"/>
                                <a:pt x="222331" y="521990"/>
                                <a:pt x="217080" y="523273"/>
                              </a:cubicBezTo>
                              <a:cubicBezTo>
                                <a:pt x="186094" y="530880"/>
                                <a:pt x="154620" y="532988"/>
                                <a:pt x="122871" y="531613"/>
                              </a:cubicBezTo>
                              <a:cubicBezTo>
                                <a:pt x="93839" y="530330"/>
                                <a:pt x="67219" y="521592"/>
                                <a:pt x="43682" y="504118"/>
                              </a:cubicBezTo>
                              <a:cubicBezTo>
                                <a:pt x="27685" y="492233"/>
                                <a:pt x="15168" y="477477"/>
                                <a:pt x="7872" y="458933"/>
                              </a:cubicBezTo>
                              <a:cubicBezTo>
                                <a:pt x="-4827" y="426733"/>
                                <a:pt x="-950" y="396824"/>
                                <a:pt x="22648" y="370642"/>
                              </a:cubicBezTo>
                              <a:cubicBezTo>
                                <a:pt x="29120" y="363463"/>
                                <a:pt x="36691" y="357261"/>
                                <a:pt x="44506" y="349929"/>
                              </a:cubicBezTo>
                              <a:cubicBezTo>
                                <a:pt x="42918" y="342841"/>
                                <a:pt x="36996" y="338320"/>
                                <a:pt x="32753" y="332973"/>
                              </a:cubicBezTo>
                              <a:cubicBezTo>
                                <a:pt x="-13619" y="274438"/>
                                <a:pt x="1156" y="197573"/>
                                <a:pt x="46307" y="153733"/>
                              </a:cubicBezTo>
                              <a:cubicBezTo>
                                <a:pt x="82025" y="119058"/>
                                <a:pt x="123939" y="101583"/>
                                <a:pt x="174219" y="106808"/>
                              </a:cubicBezTo>
                              <a:cubicBezTo>
                                <a:pt x="179073" y="107296"/>
                                <a:pt x="184018" y="107296"/>
                                <a:pt x="188720" y="108427"/>
                              </a:cubicBezTo>
                              <a:cubicBezTo>
                                <a:pt x="195924" y="110168"/>
                                <a:pt x="200748" y="108030"/>
                                <a:pt x="205419" y="102225"/>
                              </a:cubicBezTo>
                              <a:cubicBezTo>
                                <a:pt x="231856" y="69414"/>
                                <a:pt x="265253" y="44973"/>
                                <a:pt x="302680" y="26704"/>
                              </a:cubicBezTo>
                              <a:cubicBezTo>
                                <a:pt x="363706" y="-3083"/>
                                <a:pt x="427021" y="-7207"/>
                                <a:pt x="491709" y="14178"/>
                              </a:cubicBezTo>
                              <a:cubicBezTo>
                                <a:pt x="514453" y="21694"/>
                                <a:pt x="534174" y="34128"/>
                                <a:pt x="551147" y="50931"/>
                              </a:cubicBezTo>
                              <a:cubicBezTo>
                                <a:pt x="574837" y="74363"/>
                                <a:pt x="587079" y="102561"/>
                                <a:pt x="585980" y="136167"/>
                              </a:cubicBezTo>
                              <a:cubicBezTo>
                                <a:pt x="585858" y="139405"/>
                                <a:pt x="585430" y="142643"/>
                                <a:pt x="585552" y="145882"/>
                              </a:cubicBezTo>
                              <a:cubicBezTo>
                                <a:pt x="585674" y="149853"/>
                                <a:pt x="588330" y="151564"/>
                                <a:pt x="591902" y="150923"/>
                              </a:cubicBezTo>
                              <a:cubicBezTo>
                                <a:pt x="600664" y="149364"/>
                                <a:pt x="609272" y="147012"/>
                                <a:pt x="618065" y="145760"/>
                              </a:cubicBezTo>
                              <a:cubicBezTo>
                                <a:pt x="666024" y="139008"/>
                                <a:pt x="709923" y="150525"/>
                                <a:pt x="749945" y="176829"/>
                              </a:cubicBezTo>
                              <a:cubicBezTo>
                                <a:pt x="777939" y="195221"/>
                                <a:pt x="798149" y="220242"/>
                                <a:pt x="806452" y="253328"/>
                              </a:cubicBezTo>
                              <a:cubicBezTo>
                                <a:pt x="818236" y="300254"/>
                                <a:pt x="806880" y="340061"/>
                                <a:pt x="767957" y="370337"/>
                              </a:cubicBezTo>
                              <a:cubicBezTo>
                                <a:pt x="761576" y="375316"/>
                                <a:pt x="758554" y="379196"/>
                                <a:pt x="760874" y="388331"/>
                              </a:cubicBezTo>
                              <a:cubicBezTo>
                                <a:pt x="766766" y="411519"/>
                                <a:pt x="760508" y="433301"/>
                                <a:pt x="749029" y="453740"/>
                              </a:cubicBezTo>
                              <a:cubicBezTo>
                                <a:pt x="737734" y="473903"/>
                                <a:pt x="722134" y="490339"/>
                                <a:pt x="703512" y="503781"/>
                              </a:cubicBezTo>
                              <a:cubicBezTo>
                                <a:pt x="652836" y="540381"/>
                                <a:pt x="596237" y="556390"/>
                                <a:pt x="533930" y="550829"/>
                              </a:cubicBezTo>
                              <a:cubicBezTo>
                                <a:pt x="509507" y="548660"/>
                                <a:pt x="486428" y="540900"/>
                                <a:pt x="464356" y="530208"/>
                              </a:cubicBezTo>
                              <a:cubicBezTo>
                                <a:pt x="460754" y="528466"/>
                                <a:pt x="457152" y="526694"/>
                                <a:pt x="450741" y="523578"/>
                              </a:cubicBezTo>
                              <a:cubicBezTo>
                                <a:pt x="450741" y="523578"/>
                                <a:pt x="415664" y="551257"/>
                                <a:pt x="347862" y="527092"/>
                              </a:cubicBezTo>
                              <a:close/>
                              <a:moveTo>
                                <a:pt x="266810" y="485329"/>
                              </a:moveTo>
                              <a:cubicBezTo>
                                <a:pt x="261620" y="481021"/>
                                <a:pt x="255942" y="476622"/>
                                <a:pt x="250661" y="471795"/>
                              </a:cubicBezTo>
                              <a:cubicBezTo>
                                <a:pt x="238450" y="460705"/>
                                <a:pt x="229352" y="447355"/>
                                <a:pt x="223918" y="431743"/>
                              </a:cubicBezTo>
                              <a:cubicBezTo>
                                <a:pt x="221812" y="425664"/>
                                <a:pt x="219736" y="419401"/>
                                <a:pt x="221904" y="412741"/>
                              </a:cubicBezTo>
                              <a:cubicBezTo>
                                <a:pt x="223155" y="408922"/>
                                <a:pt x="223705" y="404034"/>
                                <a:pt x="227887" y="402812"/>
                              </a:cubicBezTo>
                              <a:cubicBezTo>
                                <a:pt x="234298" y="400948"/>
                                <a:pt x="235580" y="407089"/>
                                <a:pt x="237778" y="411061"/>
                              </a:cubicBezTo>
                              <a:cubicBezTo>
                                <a:pt x="239732" y="414574"/>
                                <a:pt x="240861" y="418576"/>
                                <a:pt x="242785" y="422120"/>
                              </a:cubicBezTo>
                              <a:cubicBezTo>
                                <a:pt x="275663" y="482121"/>
                                <a:pt x="342886" y="481357"/>
                                <a:pt x="377779" y="444300"/>
                              </a:cubicBezTo>
                              <a:cubicBezTo>
                                <a:pt x="381107" y="440756"/>
                                <a:pt x="384495" y="437242"/>
                                <a:pt x="388189" y="434065"/>
                              </a:cubicBezTo>
                              <a:cubicBezTo>
                                <a:pt x="398813" y="424900"/>
                                <a:pt x="407330" y="423831"/>
                                <a:pt x="419145" y="431071"/>
                              </a:cubicBezTo>
                              <a:cubicBezTo>
                                <a:pt x="426013" y="435287"/>
                                <a:pt x="432027" y="440908"/>
                                <a:pt x="438621" y="445583"/>
                              </a:cubicBezTo>
                              <a:cubicBezTo>
                                <a:pt x="468936" y="467090"/>
                                <a:pt x="501753" y="473781"/>
                                <a:pt x="537562" y="461866"/>
                              </a:cubicBezTo>
                              <a:cubicBezTo>
                                <a:pt x="550018" y="457742"/>
                                <a:pt x="561099" y="451082"/>
                                <a:pt x="571479" y="443169"/>
                              </a:cubicBezTo>
                              <a:cubicBezTo>
                                <a:pt x="579263" y="437242"/>
                                <a:pt x="587262" y="431743"/>
                                <a:pt x="596664" y="428749"/>
                              </a:cubicBezTo>
                              <a:cubicBezTo>
                                <a:pt x="598801" y="428077"/>
                                <a:pt x="601854" y="427069"/>
                                <a:pt x="603136" y="429880"/>
                              </a:cubicBezTo>
                              <a:cubicBezTo>
                                <a:pt x="603991" y="431804"/>
                                <a:pt x="604174" y="434554"/>
                                <a:pt x="603503" y="436540"/>
                              </a:cubicBezTo>
                              <a:cubicBezTo>
                                <a:pt x="601213" y="443536"/>
                                <a:pt x="597550" y="449829"/>
                                <a:pt x="592604" y="455328"/>
                              </a:cubicBezTo>
                              <a:cubicBezTo>
                                <a:pt x="576485" y="473231"/>
                                <a:pt x="557283" y="486032"/>
                                <a:pt x="533685" y="492111"/>
                              </a:cubicBezTo>
                              <a:cubicBezTo>
                                <a:pt x="516987" y="496419"/>
                                <a:pt x="500166" y="497427"/>
                                <a:pt x="483039" y="496083"/>
                              </a:cubicBezTo>
                              <a:cubicBezTo>
                                <a:pt x="469119" y="494983"/>
                                <a:pt x="476690" y="471459"/>
                                <a:pt x="471195" y="484443"/>
                              </a:cubicBezTo>
                              <a:cubicBezTo>
                                <a:pt x="468447" y="490920"/>
                                <a:pt x="463441" y="496969"/>
                                <a:pt x="465425" y="505951"/>
                              </a:cubicBezTo>
                              <a:cubicBezTo>
                                <a:pt x="493449" y="518171"/>
                                <a:pt x="523428" y="525686"/>
                                <a:pt x="554322" y="525228"/>
                              </a:cubicBezTo>
                              <a:cubicBezTo>
                                <a:pt x="603320" y="524495"/>
                                <a:pt x="648409" y="510075"/>
                                <a:pt x="687943" y="480044"/>
                              </a:cubicBezTo>
                              <a:cubicBezTo>
                                <a:pt x="701650" y="469626"/>
                                <a:pt x="713220" y="457253"/>
                                <a:pt x="722348" y="442680"/>
                              </a:cubicBezTo>
                              <a:cubicBezTo>
                                <a:pt x="731689" y="427741"/>
                                <a:pt x="735444" y="411397"/>
                                <a:pt x="734162" y="393891"/>
                              </a:cubicBezTo>
                              <a:cubicBezTo>
                                <a:pt x="733826" y="389278"/>
                                <a:pt x="731598" y="386620"/>
                                <a:pt x="726591" y="386376"/>
                              </a:cubicBezTo>
                              <a:cubicBezTo>
                                <a:pt x="723416" y="386223"/>
                                <a:pt x="718837" y="386376"/>
                                <a:pt x="717463" y="384512"/>
                              </a:cubicBezTo>
                              <a:cubicBezTo>
                                <a:pt x="714594" y="380663"/>
                                <a:pt x="718074" y="376936"/>
                                <a:pt x="720883" y="374217"/>
                              </a:cubicBezTo>
                              <a:cubicBezTo>
                                <a:pt x="726713" y="368626"/>
                                <a:pt x="732911" y="363463"/>
                                <a:pt x="738925" y="358055"/>
                              </a:cubicBezTo>
                              <a:cubicBezTo>
                                <a:pt x="746160" y="351579"/>
                                <a:pt x="753975" y="345621"/>
                                <a:pt x="760447" y="338442"/>
                              </a:cubicBezTo>
                              <a:cubicBezTo>
                                <a:pt x="779771" y="316995"/>
                                <a:pt x="785510" y="292036"/>
                                <a:pt x="778916" y="263837"/>
                              </a:cubicBezTo>
                              <a:cubicBezTo>
                                <a:pt x="773482" y="240741"/>
                                <a:pt x="761302" y="221922"/>
                                <a:pt x="743137" y="207349"/>
                              </a:cubicBezTo>
                              <a:cubicBezTo>
                                <a:pt x="698353" y="171422"/>
                                <a:pt x="647066" y="162959"/>
                                <a:pt x="591780" y="173408"/>
                              </a:cubicBezTo>
                              <a:cubicBezTo>
                                <a:pt x="584667" y="174752"/>
                                <a:pt x="578256" y="177624"/>
                                <a:pt x="574349" y="185170"/>
                              </a:cubicBezTo>
                              <a:cubicBezTo>
                                <a:pt x="571113" y="191402"/>
                                <a:pt x="566228" y="200934"/>
                                <a:pt x="559176" y="198856"/>
                              </a:cubicBezTo>
                              <a:cubicBezTo>
                                <a:pt x="549468" y="195985"/>
                                <a:pt x="554658" y="185017"/>
                                <a:pt x="554017" y="177471"/>
                              </a:cubicBezTo>
                              <a:cubicBezTo>
                                <a:pt x="553742" y="174324"/>
                                <a:pt x="554780" y="171055"/>
                                <a:pt x="555482" y="167878"/>
                              </a:cubicBezTo>
                              <a:cubicBezTo>
                                <a:pt x="558108" y="155902"/>
                                <a:pt x="557986" y="143713"/>
                                <a:pt x="558321" y="131554"/>
                              </a:cubicBezTo>
                              <a:cubicBezTo>
                                <a:pt x="559023" y="107205"/>
                                <a:pt x="548980" y="87500"/>
                                <a:pt x="532128" y="70880"/>
                              </a:cubicBezTo>
                              <a:cubicBezTo>
                                <a:pt x="516834" y="55819"/>
                                <a:pt x="498731" y="45279"/>
                                <a:pt x="478063" y="39352"/>
                              </a:cubicBezTo>
                              <a:cubicBezTo>
                                <a:pt x="417557" y="22030"/>
                                <a:pt x="359401" y="28048"/>
                                <a:pt x="303810" y="57560"/>
                              </a:cubicBezTo>
                              <a:cubicBezTo>
                                <a:pt x="277953" y="71308"/>
                                <a:pt x="254141" y="88172"/>
                                <a:pt x="231856" y="107174"/>
                              </a:cubicBezTo>
                              <a:cubicBezTo>
                                <a:pt x="228253" y="110229"/>
                                <a:pt x="223674" y="112673"/>
                                <a:pt x="223186" y="119639"/>
                              </a:cubicBezTo>
                              <a:cubicBezTo>
                                <a:pt x="228070" y="125627"/>
                                <a:pt x="236282" y="130057"/>
                                <a:pt x="239518" y="138855"/>
                              </a:cubicBezTo>
                              <a:cubicBezTo>
                                <a:pt x="241869" y="145271"/>
                                <a:pt x="238999" y="150525"/>
                                <a:pt x="231917" y="149823"/>
                              </a:cubicBezTo>
                              <a:cubicBezTo>
                                <a:pt x="226330" y="149273"/>
                                <a:pt x="220805" y="147898"/>
                                <a:pt x="215340" y="146462"/>
                              </a:cubicBezTo>
                              <a:cubicBezTo>
                                <a:pt x="208288" y="144599"/>
                                <a:pt x="201450" y="142032"/>
                                <a:pt x="194398" y="140291"/>
                              </a:cubicBezTo>
                              <a:cubicBezTo>
                                <a:pt x="145431" y="128254"/>
                                <a:pt x="103455" y="140352"/>
                                <a:pt x="67249" y="175607"/>
                              </a:cubicBezTo>
                              <a:cubicBezTo>
                                <a:pt x="31562" y="210374"/>
                                <a:pt x="23045" y="271964"/>
                                <a:pt x="54427" y="313543"/>
                              </a:cubicBezTo>
                              <a:cubicBezTo>
                                <a:pt x="60289" y="321303"/>
                                <a:pt x="66089" y="329124"/>
                                <a:pt x="72317" y="336609"/>
                              </a:cubicBezTo>
                              <a:cubicBezTo>
                                <a:pt x="84772" y="351609"/>
                                <a:pt x="98907" y="364929"/>
                                <a:pt x="113896" y="377424"/>
                              </a:cubicBezTo>
                              <a:cubicBezTo>
                                <a:pt x="118536" y="381274"/>
                                <a:pt x="125283" y="384573"/>
                                <a:pt x="124642" y="392425"/>
                              </a:cubicBezTo>
                              <a:cubicBezTo>
                                <a:pt x="124306" y="396549"/>
                                <a:pt x="114842" y="397282"/>
                                <a:pt x="104890" y="393219"/>
                              </a:cubicBezTo>
                              <a:cubicBezTo>
                                <a:pt x="98174" y="390469"/>
                                <a:pt x="91885" y="386681"/>
                                <a:pt x="85535" y="383107"/>
                              </a:cubicBezTo>
                              <a:cubicBezTo>
                                <a:pt x="80590" y="380327"/>
                                <a:pt x="76041" y="376874"/>
                                <a:pt x="71004" y="374278"/>
                              </a:cubicBezTo>
                              <a:cubicBezTo>
                                <a:pt x="69142" y="373300"/>
                                <a:pt x="65967" y="372964"/>
                                <a:pt x="64288" y="373911"/>
                              </a:cubicBezTo>
                              <a:cubicBezTo>
                                <a:pt x="37240" y="389461"/>
                                <a:pt x="22281" y="415277"/>
                                <a:pt x="35378" y="447538"/>
                              </a:cubicBezTo>
                              <a:cubicBezTo>
                                <a:pt x="41667" y="463027"/>
                                <a:pt x="52779" y="474728"/>
                                <a:pt x="66791" y="483710"/>
                              </a:cubicBezTo>
                              <a:cubicBezTo>
                                <a:pt x="85688" y="495838"/>
                                <a:pt x="106386" y="502071"/>
                                <a:pt x="128763" y="502743"/>
                              </a:cubicBezTo>
                              <a:cubicBezTo>
                                <a:pt x="160390" y="503659"/>
                                <a:pt x="191925" y="502743"/>
                                <a:pt x="223338" y="498130"/>
                              </a:cubicBezTo>
                              <a:cubicBezTo>
                                <a:pt x="255515" y="493425"/>
                                <a:pt x="247730" y="517682"/>
                                <a:pt x="265314" y="490767"/>
                              </a:cubicBezTo>
                              <a:cubicBezTo>
                                <a:pt x="266139" y="489514"/>
                                <a:pt x="266139" y="487742"/>
                                <a:pt x="266780" y="485298"/>
                              </a:cubicBezTo>
                              <a:close/>
                            </a:path>
                          </a:pathLst>
                        </a:custGeom>
                        <a:pattFill prst="pct50">
                          <a:fgClr>
                            <a:srgbClr val="256DAC"/>
                          </a:fgClr>
                          <a:bgClr>
                            <a:schemeClr val="bg1"/>
                          </a:bgClr>
                        </a:pattFill>
                        <a:ln w="3091" cap="flat">
                          <a:solidFill>
                            <a:srgbClr val="0070C0">
                              <a:alpha val="41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B95DA" id="Grafik 317" o:spid="_x0000_s1026" style="position:absolute;margin-left:715.4pt;margin-top:401.45pt;width:41.6pt;height:28.3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08990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" path="m347892,527122v-80288,15611,-125561,-5132,-130812,-3849c186094,530880,154620,532988,122871,531613,93839,530330,67219,521592,43682,504118,27685,492233,15168,477477,7872,458933,-4827,426733,-950,396824,22648,370642v6472,-7179,14043,-13381,21858,-20713c42918,342841,36996,338320,32753,332973,-13619,274438,1156,197573,46307,153733v35718,-34675,77632,-52150,127912,-46925c179073,107296,184018,107296,188720,108427v7204,1741,12028,-397,16699,-6202c231856,69414,265253,44973,302680,26704,363706,-3083,427021,-7207,491709,14178v22744,7516,42465,19950,59438,36753c574837,74363,587079,102561,585980,136167v-122,3238,-550,6476,-428,9715c585674,149853,588330,151564,591902,150923v8762,-1559,17370,-3911,26163,-5163c666024,139008,709923,150525,749945,176829v27994,18392,48204,43413,56507,76499c818236,300254,806880,340061,767957,370337v-6381,4979,-9403,8859,-7083,17994c766766,411519,760508,433301,749029,453740v-11295,20163,-26895,36599,-45517,50041c652836,540381,596237,556390,533930,550829v-24423,-2169,-47502,-9929,-69574,-20621c460754,528466,457152,526694,450741,523578v,,-35077,27679,-102879,3514l347892,527122xm266810,485329v-5190,-4308,-10868,-8707,-16149,-13534c238450,460705,229352,447355,223918,431743v-2106,-6079,-4182,-12342,-2014,-19002c223155,408922,223705,404034,227887,402812v6411,-1864,7693,4277,9891,8249c239732,414574,240861,418576,242785,422120v32878,60001,100101,59237,134994,22180c381107,440756,384495,437242,388189,434065v10624,-9165,19141,-10234,30956,-2994c426013,435287,432027,440908,438621,445583v30315,21507,63132,28198,98941,16283c550018,457742,561099,451082,571479,443169v7784,-5927,15783,-11426,25185,-14420c598801,428077,601854,427069,603136,429880v855,1924,1038,4674,367,6660c601213,443536,597550,449829,592604,455328v-16119,17903,-35321,30704,-58919,36783c516987,496419,500166,497427,483039,496083v-13920,-1100,-6349,-24624,-11844,-11640c468447,490920,463441,496969,465425,505951v28024,12220,58003,19735,88897,19277c603320,524495,648409,510075,687943,480044v13707,-10418,25277,-22791,34405,-37364c731689,427741,735444,411397,734162,393891v-336,-4613,-2564,-7271,-7571,-7515c723416,386223,718837,386376,717463,384512v-2869,-3849,611,-7576,3420,-10295c726713,368626,732911,363463,738925,358055v7235,-6476,15050,-12434,21522,-19613c779771,316995,785510,292036,778916,263837v-5434,-23096,-17614,-41915,-35779,-56488c698353,171422,647066,162959,591780,173408v-7113,1344,-13524,4216,-17431,11762c571113,191402,566228,200934,559176,198856v-9708,-2871,-4518,-13839,-5159,-21385c553742,174324,554780,171055,555482,167878v2626,-11976,2504,-24165,2839,-36324c559023,107205,548980,87500,532128,70880,516834,55819,498731,45279,478063,39352,417557,22030,359401,28048,303810,57560v-25857,13748,-49669,30612,-71954,49614c228253,110229,223674,112673,223186,119639v4884,5988,13096,10418,16332,19216c241869,145271,238999,150525,231917,149823v-5587,-550,-11112,-1925,-16577,-3361c208288,144599,201450,142032,194398,140291v-48967,-12037,-90943,61,-127149,35316c31562,210374,23045,271964,54427,313543v5862,7760,11662,15581,17890,23066c84772,351609,98907,364929,113896,377424v4640,3850,11387,7149,10746,15001c124306,396549,114842,397282,104890,393219,98174,390469,91885,386681,85535,383107v-4945,-2780,-9494,-6233,-14531,-8829c69142,373300,65967,372964,64288,373911,37240,389461,22281,415277,35378,447538v6289,15489,17401,27190,31413,36172c85688,495838,106386,502071,128763,502743v31627,916,63162,,94575,-4613c255515,493425,247730,517682,265314,490767v825,-1253,825,-3025,1466,-5469l266810,485329xe" fillcolor="#256dac" strokecolor="#0070c0" strokeweight=".08586mm">
                <v:fill r:id="rId50" o:title="" color2="white [3212]" type="pattern"/>
                <v:stroke opacity="26985f" joinstyle="miter"/>
                <v:path arrowok="t" o:connecttype="custom" o:connectlocs="227195,344516;141767,342001;80242,347451;28527,329481;5141,299949;14791,242244;29065,228706;21390,217624;30241,100477;113776,69808;123246,70866;134151,66812;197669,17453;321116,9266;359933,33287;382681,88996;382401,95346;386548,98640;403634,95266;489760,115572;526663,165570;501523,242045;496897,253805;489162,296555;459436,329261;348689,360011;303253,346533;294361,342200;227175,344497;174243,317201;163697,308356;146232,282178;144917,269759;148824,263270;155284,268661;158553,275889;246713,290385;253511,283696;273727,281739;286446,291224;351061,301866;373211,289646;389658,280222;393885,280961;394124,285314;387007,297593;348529,321634;315454,324230;307719,316622;303951,330679;362006,343278;449269,313747;471737,289327;479453,257439;474508,252528;468547,251309;470781,244581;482563,234017;496618,221199;508680,172439;485314,135519;386469,113336;375085,121023;365176,129968;361807,115991;362764,109722;364618,85981;347512,46326;312204,25720;198407,37620;151416,70047;145754,78194;156420,90753;151456,97921;140630,95725;126954,91691;43918,114773;35544,204925;47227,220001;74381,246677;81399,256481;68500,257000;55860,250391;46370,244620;41984,244381;23104,292502;43619,316143;84090,328583;145853,325568;173266,320755;174224,317181" o:connectangles="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>
        <w:br w:type="page"/>
      </w:r>
    </w:p>
    <w:p w14:paraId="4C5A2C7A" w14:textId="77777777" w:rsidR="002709A2" w:rsidRPr="00CD4801" w:rsidRDefault="007873D7" w:rsidP="00B26D9B">
      <w:pPr>
        <w:pStyle w:val="KeinLeerraum"/>
        <w:rPr>
          <w:color w:val="000000" w:themeColor="text1"/>
          <w:sz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12891748" wp14:editId="304ECE4B">
                <wp:simplePos x="0" y="0"/>
                <wp:positionH relativeFrom="column">
                  <wp:posOffset>8947469</wp:posOffset>
                </wp:positionH>
                <wp:positionV relativeFrom="paragraph">
                  <wp:posOffset>5334952</wp:posOffset>
                </wp:positionV>
                <wp:extent cx="929968" cy="859263"/>
                <wp:effectExtent l="0" t="21908" r="0" b="115252"/>
                <wp:wrapNone/>
                <wp:docPr id="300" name="Grafik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579760">
                          <a:off x="0" y="0"/>
                          <a:ext cx="929968" cy="859263"/>
                          <a:chOff x="9429750" y="6096000"/>
                          <a:chExt cx="1028700" cy="951865"/>
                        </a:xfrm>
                        <a:pattFill prst="pct50">
                          <a:fgClr>
                            <a:srgbClr val="0070C0"/>
                          </a:fgClr>
                          <a:bgClr>
                            <a:schemeClr val="bg1"/>
                          </a:bgClr>
                        </a:pattFill>
                      </wpg:grpSpPr>
                      <wps:wsp>
                        <wps:cNvPr id="301" name="Freihandform: Form 301"/>
                        <wps:cNvSpPr/>
                        <wps:spPr>
                          <a:xfrm>
                            <a:off x="10140305" y="6199729"/>
                            <a:ext cx="201706" cy="168187"/>
                          </a:xfrm>
                          <a:custGeom>
                            <a:avLst/>
                            <a:gdLst>
                              <a:gd name="connsiteX0" fmla="*/ 17469 w 201705"/>
                              <a:gd name="connsiteY0" fmla="*/ 168841 h 168186"/>
                              <a:gd name="connsiteX1" fmla="*/ 896 w 201705"/>
                              <a:gd name="connsiteY1" fmla="*/ 152667 h 168186"/>
                              <a:gd name="connsiteX2" fmla="*/ 7148 w 201705"/>
                              <a:gd name="connsiteY2" fmla="*/ 134309 h 168186"/>
                              <a:gd name="connsiteX3" fmla="*/ 26579 w 201705"/>
                              <a:gd name="connsiteY3" fmla="*/ 111014 h 168186"/>
                              <a:gd name="connsiteX4" fmla="*/ 140913 w 201705"/>
                              <a:gd name="connsiteY4" fmla="*/ 17831 h 168186"/>
                              <a:gd name="connsiteX5" fmla="*/ 167168 w 201705"/>
                              <a:gd name="connsiteY5" fmla="*/ 4054 h 168186"/>
                              <a:gd name="connsiteX6" fmla="*/ 177388 w 201705"/>
                              <a:gd name="connsiteY6" fmla="*/ 976 h 168186"/>
                              <a:gd name="connsiteX7" fmla="*/ 199778 w 201705"/>
                              <a:gd name="connsiteY7" fmla="*/ 31930 h 168186"/>
                              <a:gd name="connsiteX8" fmla="*/ 192651 w 201705"/>
                              <a:gd name="connsiteY8" fmla="*/ 43775 h 168186"/>
                              <a:gd name="connsiteX9" fmla="*/ 178935 w 201705"/>
                              <a:gd name="connsiteY9" fmla="*/ 57230 h 168186"/>
                              <a:gd name="connsiteX10" fmla="*/ 42951 w 201705"/>
                              <a:gd name="connsiteY10" fmla="*/ 157462 h 168186"/>
                              <a:gd name="connsiteX11" fmla="*/ 17469 w 201705"/>
                              <a:gd name="connsiteY11" fmla="*/ 168841 h 168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01705" h="168186">
                                <a:moveTo>
                                  <a:pt x="17469" y="168841"/>
                                </a:moveTo>
                                <a:cubicBezTo>
                                  <a:pt x="7821" y="169306"/>
                                  <a:pt x="660" y="161434"/>
                                  <a:pt x="896" y="152667"/>
                                </a:cubicBezTo>
                                <a:cubicBezTo>
                                  <a:pt x="1097" y="145760"/>
                                  <a:pt x="3081" y="139534"/>
                                  <a:pt x="7148" y="134309"/>
                                </a:cubicBezTo>
                                <a:cubicBezTo>
                                  <a:pt x="13368" y="126329"/>
                                  <a:pt x="19352" y="117884"/>
                                  <a:pt x="26579" y="111014"/>
                                </a:cubicBezTo>
                                <a:cubicBezTo>
                                  <a:pt x="62483" y="76875"/>
                                  <a:pt x="100437" y="45564"/>
                                  <a:pt x="140913" y="17831"/>
                                </a:cubicBezTo>
                                <a:cubicBezTo>
                                  <a:pt x="149082" y="12249"/>
                                  <a:pt x="158293" y="8384"/>
                                  <a:pt x="167168" y="4054"/>
                                </a:cubicBezTo>
                                <a:cubicBezTo>
                                  <a:pt x="170362" y="2479"/>
                                  <a:pt x="173926" y="1120"/>
                                  <a:pt x="177388" y="976"/>
                                </a:cubicBezTo>
                                <a:cubicBezTo>
                                  <a:pt x="193861" y="332"/>
                                  <a:pt x="206535" y="10316"/>
                                  <a:pt x="199778" y="31930"/>
                                </a:cubicBezTo>
                                <a:cubicBezTo>
                                  <a:pt x="198433" y="36260"/>
                                  <a:pt x="195609" y="40339"/>
                                  <a:pt x="192651" y="43775"/>
                                </a:cubicBezTo>
                                <a:cubicBezTo>
                                  <a:pt x="188482" y="48641"/>
                                  <a:pt x="183809" y="53150"/>
                                  <a:pt x="178935" y="57230"/>
                                </a:cubicBezTo>
                                <a:cubicBezTo>
                                  <a:pt x="135400" y="93408"/>
                                  <a:pt x="90083" y="126794"/>
                                  <a:pt x="42951" y="157462"/>
                                </a:cubicBezTo>
                                <a:cubicBezTo>
                                  <a:pt x="34547" y="162937"/>
                                  <a:pt x="25672" y="167159"/>
                                  <a:pt x="17469" y="1688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362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Freihandform: Form 302"/>
                        <wps:cNvSpPr/>
                        <wps:spPr>
                          <a:xfrm>
                            <a:off x="10259355" y="6419476"/>
                            <a:ext cx="198344" cy="100196"/>
                          </a:xfrm>
                          <a:custGeom>
                            <a:avLst/>
                            <a:gdLst>
                              <a:gd name="connsiteX0" fmla="*/ 197885 w 198344"/>
                              <a:gd name="connsiteY0" fmla="*/ 25064 h 100196"/>
                              <a:gd name="connsiteX1" fmla="*/ 186623 w 198344"/>
                              <a:gd name="connsiteY1" fmla="*/ 45962 h 100196"/>
                              <a:gd name="connsiteX2" fmla="*/ 157846 w 198344"/>
                              <a:gd name="connsiteY2" fmla="*/ 60670 h 100196"/>
                              <a:gd name="connsiteX3" fmla="*/ 100965 w 198344"/>
                              <a:gd name="connsiteY3" fmla="*/ 76773 h 100196"/>
                              <a:gd name="connsiteX4" fmla="*/ 34100 w 198344"/>
                              <a:gd name="connsiteY4" fmla="*/ 97063 h 100196"/>
                              <a:gd name="connsiteX5" fmla="*/ 26502 w 198344"/>
                              <a:gd name="connsiteY5" fmla="*/ 99818 h 100196"/>
                              <a:gd name="connsiteX6" fmla="*/ 3339 w 198344"/>
                              <a:gd name="connsiteY6" fmla="*/ 99389 h 100196"/>
                              <a:gd name="connsiteX7" fmla="*/ 9021 w 198344"/>
                              <a:gd name="connsiteY7" fmla="*/ 70868 h 100196"/>
                              <a:gd name="connsiteX8" fmla="*/ 32788 w 198344"/>
                              <a:gd name="connsiteY8" fmla="*/ 48110 h 100196"/>
                              <a:gd name="connsiteX9" fmla="*/ 71415 w 198344"/>
                              <a:gd name="connsiteY9" fmla="*/ 28750 h 100196"/>
                              <a:gd name="connsiteX10" fmla="*/ 150954 w 198344"/>
                              <a:gd name="connsiteY10" fmla="*/ 3808 h 100196"/>
                              <a:gd name="connsiteX11" fmla="*/ 180135 w 198344"/>
                              <a:gd name="connsiteY11" fmla="*/ 2127 h 100196"/>
                              <a:gd name="connsiteX12" fmla="*/ 197851 w 198344"/>
                              <a:gd name="connsiteY12" fmla="*/ 25064 h 1001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98344" h="100196">
                                <a:moveTo>
                                  <a:pt x="197885" y="25064"/>
                                </a:moveTo>
                                <a:cubicBezTo>
                                  <a:pt x="197212" y="33259"/>
                                  <a:pt x="193246" y="40487"/>
                                  <a:pt x="186623" y="45962"/>
                                </a:cubicBezTo>
                                <a:cubicBezTo>
                                  <a:pt x="178050" y="53048"/>
                                  <a:pt x="168268" y="57628"/>
                                  <a:pt x="157846" y="60670"/>
                                </a:cubicBezTo>
                                <a:cubicBezTo>
                                  <a:pt x="138919" y="66145"/>
                                  <a:pt x="120026" y="71799"/>
                                  <a:pt x="100965" y="76773"/>
                                </a:cubicBezTo>
                                <a:cubicBezTo>
                                  <a:pt x="78441" y="82677"/>
                                  <a:pt x="55917" y="88546"/>
                                  <a:pt x="34100" y="97063"/>
                                </a:cubicBezTo>
                                <a:cubicBezTo>
                                  <a:pt x="31578" y="98029"/>
                                  <a:pt x="29091" y="99102"/>
                                  <a:pt x="26502" y="99818"/>
                                </a:cubicBezTo>
                                <a:cubicBezTo>
                                  <a:pt x="18736" y="101965"/>
                                  <a:pt x="10735" y="105257"/>
                                  <a:pt x="3339" y="99389"/>
                                </a:cubicBezTo>
                                <a:cubicBezTo>
                                  <a:pt x="-1602" y="95452"/>
                                  <a:pt x="1255" y="81747"/>
                                  <a:pt x="9021" y="70868"/>
                                </a:cubicBezTo>
                                <a:cubicBezTo>
                                  <a:pt x="15576" y="61708"/>
                                  <a:pt x="23678" y="54264"/>
                                  <a:pt x="32788" y="48110"/>
                                </a:cubicBezTo>
                                <a:cubicBezTo>
                                  <a:pt x="44925" y="39915"/>
                                  <a:pt x="57733" y="33187"/>
                                  <a:pt x="71415" y="28750"/>
                                </a:cubicBezTo>
                                <a:cubicBezTo>
                                  <a:pt x="97839" y="20162"/>
                                  <a:pt x="124329" y="11753"/>
                                  <a:pt x="150954" y="3808"/>
                                </a:cubicBezTo>
                                <a:cubicBezTo>
                                  <a:pt x="160401" y="1017"/>
                                  <a:pt x="170285" y="-92"/>
                                  <a:pt x="180135" y="2127"/>
                                </a:cubicBezTo>
                                <a:cubicBezTo>
                                  <a:pt x="190119" y="4381"/>
                                  <a:pt x="197885" y="14114"/>
                                  <a:pt x="197851" y="250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362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Freihandform: Form 303"/>
                        <wps:cNvSpPr/>
                        <wps:spPr>
                          <a:xfrm>
                            <a:off x="10016704" y="6095042"/>
                            <a:ext cx="67235" cy="189657"/>
                          </a:xfrm>
                          <a:custGeom>
                            <a:avLst/>
                            <a:gdLst>
                              <a:gd name="connsiteX0" fmla="*/ 67077 w 67235"/>
                              <a:gd name="connsiteY0" fmla="*/ 51486 h 189657"/>
                              <a:gd name="connsiteX1" fmla="*/ 44957 w 67235"/>
                              <a:gd name="connsiteY1" fmla="*/ 151253 h 189657"/>
                              <a:gd name="connsiteX2" fmla="*/ 24047 w 67235"/>
                              <a:gd name="connsiteY2" fmla="*/ 183817 h 189657"/>
                              <a:gd name="connsiteX3" fmla="*/ 7036 w 67235"/>
                              <a:gd name="connsiteY3" fmla="*/ 187825 h 189657"/>
                              <a:gd name="connsiteX4" fmla="*/ 918 w 67235"/>
                              <a:gd name="connsiteY4" fmla="*/ 173189 h 189657"/>
                              <a:gd name="connsiteX5" fmla="*/ 3103 w 67235"/>
                              <a:gd name="connsiteY5" fmla="*/ 147710 h 189657"/>
                              <a:gd name="connsiteX6" fmla="*/ 13760 w 67235"/>
                              <a:gd name="connsiteY6" fmla="*/ 51808 h 189657"/>
                              <a:gd name="connsiteX7" fmla="*/ 20416 w 67235"/>
                              <a:gd name="connsiteY7" fmla="*/ 18636 h 189657"/>
                              <a:gd name="connsiteX8" fmla="*/ 37091 w 67235"/>
                              <a:gd name="connsiteY8" fmla="*/ 1710 h 189657"/>
                              <a:gd name="connsiteX9" fmla="*/ 63245 w 67235"/>
                              <a:gd name="connsiteY9" fmla="*/ 15916 h 189657"/>
                              <a:gd name="connsiteX10" fmla="*/ 67077 w 67235"/>
                              <a:gd name="connsiteY10" fmla="*/ 51486 h 1896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7235" h="189657">
                                <a:moveTo>
                                  <a:pt x="67077" y="51486"/>
                                </a:moveTo>
                                <a:cubicBezTo>
                                  <a:pt x="64859" y="84622"/>
                                  <a:pt x="58202" y="118796"/>
                                  <a:pt x="44957" y="151253"/>
                                </a:cubicBezTo>
                                <a:cubicBezTo>
                                  <a:pt x="39982" y="163455"/>
                                  <a:pt x="33863" y="175121"/>
                                  <a:pt x="24047" y="183817"/>
                                </a:cubicBezTo>
                                <a:cubicBezTo>
                                  <a:pt x="19172" y="188147"/>
                                  <a:pt x="13693" y="191582"/>
                                  <a:pt x="7036" y="187825"/>
                                </a:cubicBezTo>
                                <a:cubicBezTo>
                                  <a:pt x="1489" y="184676"/>
                                  <a:pt x="716" y="178878"/>
                                  <a:pt x="918" y="173189"/>
                                </a:cubicBezTo>
                                <a:cubicBezTo>
                                  <a:pt x="1220" y="164672"/>
                                  <a:pt x="1859" y="156120"/>
                                  <a:pt x="3103" y="147710"/>
                                </a:cubicBezTo>
                                <a:cubicBezTo>
                                  <a:pt x="7810" y="115898"/>
                                  <a:pt x="11776" y="84014"/>
                                  <a:pt x="13760" y="51808"/>
                                </a:cubicBezTo>
                                <a:cubicBezTo>
                                  <a:pt x="14466" y="40608"/>
                                  <a:pt x="17155" y="29335"/>
                                  <a:pt x="20416" y="18636"/>
                                </a:cubicBezTo>
                                <a:cubicBezTo>
                                  <a:pt x="22904" y="10477"/>
                                  <a:pt x="28451" y="3964"/>
                                  <a:pt x="37091" y="1710"/>
                                </a:cubicBezTo>
                                <a:cubicBezTo>
                                  <a:pt x="48083" y="-1153"/>
                                  <a:pt x="57765" y="4143"/>
                                  <a:pt x="63245" y="15916"/>
                                </a:cubicBezTo>
                                <a:cubicBezTo>
                                  <a:pt x="68254" y="26652"/>
                                  <a:pt x="66876" y="38103"/>
                                  <a:pt x="67077" y="514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362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Freihandform: Form 304"/>
                        <wps:cNvSpPr/>
                        <wps:spPr>
                          <a:xfrm>
                            <a:off x="9428871" y="6338640"/>
                            <a:ext cx="786653" cy="708531"/>
                          </a:xfrm>
                          <a:custGeom>
                            <a:avLst/>
                            <a:gdLst>
                              <a:gd name="connsiteX0" fmla="*/ 124424 w 786652"/>
                              <a:gd name="connsiteY0" fmla="*/ 403805 h 708531"/>
                              <a:gd name="connsiteX1" fmla="*/ 141434 w 786652"/>
                              <a:gd name="connsiteY1" fmla="*/ 283534 h 708531"/>
                              <a:gd name="connsiteX2" fmla="*/ 231597 w 786652"/>
                              <a:gd name="connsiteY2" fmla="*/ 123971 h 708531"/>
                              <a:gd name="connsiteX3" fmla="*/ 443623 w 786652"/>
                              <a:gd name="connsiteY3" fmla="*/ 5561 h 708531"/>
                              <a:gd name="connsiteX4" fmla="*/ 631949 w 786652"/>
                              <a:gd name="connsiteY4" fmla="*/ 32184 h 708531"/>
                              <a:gd name="connsiteX5" fmla="*/ 785347 w 786652"/>
                              <a:gd name="connsiteY5" fmla="*/ 314917 h 708531"/>
                              <a:gd name="connsiteX6" fmla="*/ 772337 w 786652"/>
                              <a:gd name="connsiteY6" fmla="*/ 387487 h 708531"/>
                              <a:gd name="connsiteX7" fmla="*/ 731323 w 786652"/>
                              <a:gd name="connsiteY7" fmla="*/ 470042 h 708531"/>
                              <a:gd name="connsiteX8" fmla="*/ 609123 w 786652"/>
                              <a:gd name="connsiteY8" fmla="*/ 579184 h 708531"/>
                              <a:gd name="connsiteX9" fmla="*/ 389835 w 786652"/>
                              <a:gd name="connsiteY9" fmla="*/ 646602 h 708531"/>
                              <a:gd name="connsiteX10" fmla="*/ 325827 w 786652"/>
                              <a:gd name="connsiteY10" fmla="*/ 642237 h 708531"/>
                              <a:gd name="connsiteX11" fmla="*/ 311506 w 786652"/>
                              <a:gd name="connsiteY11" fmla="*/ 651218 h 708531"/>
                              <a:gd name="connsiteX12" fmla="*/ 268475 w 786652"/>
                              <a:gd name="connsiteY12" fmla="*/ 684892 h 708531"/>
                              <a:gd name="connsiteX13" fmla="*/ 220671 w 786652"/>
                              <a:gd name="connsiteY13" fmla="*/ 684140 h 708531"/>
                              <a:gd name="connsiteX14" fmla="*/ 178077 w 786652"/>
                              <a:gd name="connsiteY14" fmla="*/ 693015 h 708531"/>
                              <a:gd name="connsiteX15" fmla="*/ 93966 w 786652"/>
                              <a:gd name="connsiteY15" fmla="*/ 701997 h 708531"/>
                              <a:gd name="connsiteX16" fmla="*/ 57524 w 786652"/>
                              <a:gd name="connsiteY16" fmla="*/ 684355 h 708531"/>
                              <a:gd name="connsiteX17" fmla="*/ 8342 w 786652"/>
                              <a:gd name="connsiteY17" fmla="*/ 622340 h 708531"/>
                              <a:gd name="connsiteX18" fmla="*/ 19167 w 786652"/>
                              <a:gd name="connsiteY18" fmla="*/ 521965 h 708531"/>
                              <a:gd name="connsiteX19" fmla="*/ 33723 w 786652"/>
                              <a:gd name="connsiteY19" fmla="*/ 505791 h 708531"/>
                              <a:gd name="connsiteX20" fmla="*/ 52616 w 786652"/>
                              <a:gd name="connsiteY20" fmla="*/ 472690 h 708531"/>
                              <a:gd name="connsiteX21" fmla="*/ 61391 w 786652"/>
                              <a:gd name="connsiteY21" fmla="*/ 440090 h 708531"/>
                              <a:gd name="connsiteX22" fmla="*/ 114607 w 786652"/>
                              <a:gd name="connsiteY22" fmla="*/ 404378 h 708531"/>
                              <a:gd name="connsiteX23" fmla="*/ 124390 w 786652"/>
                              <a:gd name="connsiteY23" fmla="*/ 403734 h 708531"/>
                              <a:gd name="connsiteX24" fmla="*/ 414174 w 786652"/>
                              <a:gd name="connsiteY24" fmla="*/ 406453 h 708531"/>
                              <a:gd name="connsiteX25" fmla="*/ 399013 w 786652"/>
                              <a:gd name="connsiteY25" fmla="*/ 395718 h 708531"/>
                              <a:gd name="connsiteX26" fmla="*/ 376892 w 786652"/>
                              <a:gd name="connsiteY26" fmla="*/ 316169 h 708531"/>
                              <a:gd name="connsiteX27" fmla="*/ 407114 w 786652"/>
                              <a:gd name="connsiteY27" fmla="*/ 287398 h 708531"/>
                              <a:gd name="connsiteX28" fmla="*/ 446346 w 786652"/>
                              <a:gd name="connsiteY28" fmla="*/ 305899 h 708531"/>
                              <a:gd name="connsiteX29" fmla="*/ 456801 w 786652"/>
                              <a:gd name="connsiteY29" fmla="*/ 337819 h 708531"/>
                              <a:gd name="connsiteX30" fmla="*/ 457675 w 786652"/>
                              <a:gd name="connsiteY30" fmla="*/ 363440 h 708531"/>
                              <a:gd name="connsiteX31" fmla="*/ 465340 w 786652"/>
                              <a:gd name="connsiteY31" fmla="*/ 368021 h 708531"/>
                              <a:gd name="connsiteX32" fmla="*/ 491360 w 786652"/>
                              <a:gd name="connsiteY32" fmla="*/ 348304 h 708531"/>
                              <a:gd name="connsiteX33" fmla="*/ 534693 w 786652"/>
                              <a:gd name="connsiteY33" fmla="*/ 301748 h 708531"/>
                              <a:gd name="connsiteX34" fmla="*/ 565454 w 786652"/>
                              <a:gd name="connsiteY34" fmla="*/ 274445 h 708531"/>
                              <a:gd name="connsiteX35" fmla="*/ 577085 w 786652"/>
                              <a:gd name="connsiteY35" fmla="*/ 271940 h 708531"/>
                              <a:gd name="connsiteX36" fmla="*/ 576413 w 786652"/>
                              <a:gd name="connsiteY36" fmla="*/ 282389 h 708531"/>
                              <a:gd name="connsiteX37" fmla="*/ 575371 w 786652"/>
                              <a:gd name="connsiteY37" fmla="*/ 285001 h 708531"/>
                              <a:gd name="connsiteX38" fmla="*/ 529920 w 786652"/>
                              <a:gd name="connsiteY38" fmla="*/ 354816 h 708531"/>
                              <a:gd name="connsiteX39" fmla="*/ 454818 w 786652"/>
                              <a:gd name="connsiteY39" fmla="*/ 406847 h 708531"/>
                              <a:gd name="connsiteX40" fmla="*/ 441102 w 786652"/>
                              <a:gd name="connsiteY40" fmla="*/ 419085 h 708531"/>
                              <a:gd name="connsiteX41" fmla="*/ 416090 w 786652"/>
                              <a:gd name="connsiteY41" fmla="*/ 452329 h 708531"/>
                              <a:gd name="connsiteX42" fmla="*/ 333223 w 786652"/>
                              <a:gd name="connsiteY42" fmla="*/ 482101 h 708531"/>
                              <a:gd name="connsiteX43" fmla="*/ 311203 w 786652"/>
                              <a:gd name="connsiteY43" fmla="*/ 488435 h 708531"/>
                              <a:gd name="connsiteX44" fmla="*/ 230050 w 786652"/>
                              <a:gd name="connsiteY44" fmla="*/ 537281 h 708531"/>
                              <a:gd name="connsiteX45" fmla="*/ 226151 w 786652"/>
                              <a:gd name="connsiteY45" fmla="*/ 545476 h 708531"/>
                              <a:gd name="connsiteX46" fmla="*/ 352284 w 786652"/>
                              <a:gd name="connsiteY46" fmla="*/ 603912 h 708531"/>
                              <a:gd name="connsiteX47" fmla="*/ 515061 w 786652"/>
                              <a:gd name="connsiteY47" fmla="*/ 576107 h 708531"/>
                              <a:gd name="connsiteX48" fmla="*/ 674207 w 786652"/>
                              <a:gd name="connsiteY48" fmla="*/ 474014 h 708531"/>
                              <a:gd name="connsiteX49" fmla="*/ 743022 w 786652"/>
                              <a:gd name="connsiteY49" fmla="*/ 326547 h 708531"/>
                              <a:gd name="connsiteX50" fmla="*/ 608182 w 786652"/>
                              <a:gd name="connsiteY50" fmla="*/ 71797 h 708531"/>
                              <a:gd name="connsiteX51" fmla="*/ 461272 w 786652"/>
                              <a:gd name="connsiteY51" fmla="*/ 51114 h 708531"/>
                              <a:gd name="connsiteX52" fmla="*/ 243665 w 786652"/>
                              <a:gd name="connsiteY52" fmla="*/ 184375 h 708531"/>
                              <a:gd name="connsiteX53" fmla="*/ 161033 w 786652"/>
                              <a:gd name="connsiteY53" fmla="*/ 435260 h 708531"/>
                              <a:gd name="connsiteX54" fmla="*/ 189608 w 786652"/>
                              <a:gd name="connsiteY54" fmla="*/ 509441 h 708531"/>
                              <a:gd name="connsiteX55" fmla="*/ 208400 w 786652"/>
                              <a:gd name="connsiteY55" fmla="*/ 513949 h 708531"/>
                              <a:gd name="connsiteX56" fmla="*/ 284544 w 786652"/>
                              <a:gd name="connsiteY56" fmla="*/ 466714 h 708531"/>
                              <a:gd name="connsiteX57" fmla="*/ 287200 w 786652"/>
                              <a:gd name="connsiteY57" fmla="*/ 452543 h 708531"/>
                              <a:gd name="connsiteX58" fmla="*/ 277249 w 786652"/>
                              <a:gd name="connsiteY58" fmla="*/ 435725 h 708531"/>
                              <a:gd name="connsiteX59" fmla="*/ 290091 w 786652"/>
                              <a:gd name="connsiteY59" fmla="*/ 351453 h 708531"/>
                              <a:gd name="connsiteX60" fmla="*/ 336685 w 786652"/>
                              <a:gd name="connsiteY60" fmla="*/ 339608 h 708531"/>
                              <a:gd name="connsiteX61" fmla="*/ 365395 w 786652"/>
                              <a:gd name="connsiteY61" fmla="*/ 380617 h 708531"/>
                              <a:gd name="connsiteX62" fmla="*/ 359882 w 786652"/>
                              <a:gd name="connsiteY62" fmla="*/ 422520 h 708531"/>
                              <a:gd name="connsiteX63" fmla="*/ 350838 w 786652"/>
                              <a:gd name="connsiteY63" fmla="*/ 443132 h 708531"/>
                              <a:gd name="connsiteX64" fmla="*/ 350838 w 786652"/>
                              <a:gd name="connsiteY64" fmla="*/ 448428 h 708531"/>
                              <a:gd name="connsiteX65" fmla="*/ 357696 w 786652"/>
                              <a:gd name="connsiteY65" fmla="*/ 451041 h 708531"/>
                              <a:gd name="connsiteX66" fmla="*/ 414208 w 786652"/>
                              <a:gd name="connsiteY66" fmla="*/ 406596 h 708531"/>
                              <a:gd name="connsiteX67" fmla="*/ 242455 w 786652"/>
                              <a:gd name="connsiteY67" fmla="*/ 643668 h 708531"/>
                              <a:gd name="connsiteX68" fmla="*/ 275535 w 786652"/>
                              <a:gd name="connsiteY68" fmla="*/ 637227 h 708531"/>
                              <a:gd name="connsiteX69" fmla="*/ 275871 w 786652"/>
                              <a:gd name="connsiteY69" fmla="*/ 627744 h 708531"/>
                              <a:gd name="connsiteX70" fmla="*/ 264139 w 786652"/>
                              <a:gd name="connsiteY70" fmla="*/ 621088 h 708531"/>
                              <a:gd name="connsiteX71" fmla="*/ 174480 w 786652"/>
                              <a:gd name="connsiteY71" fmla="*/ 550235 h 708531"/>
                              <a:gd name="connsiteX72" fmla="*/ 129298 w 786652"/>
                              <a:gd name="connsiteY72" fmla="*/ 471187 h 708531"/>
                              <a:gd name="connsiteX73" fmla="*/ 118709 w 786652"/>
                              <a:gd name="connsiteY73" fmla="*/ 448571 h 708531"/>
                              <a:gd name="connsiteX74" fmla="*/ 102001 w 786652"/>
                              <a:gd name="connsiteY74" fmla="*/ 447569 h 708531"/>
                              <a:gd name="connsiteX75" fmla="*/ 91176 w 786652"/>
                              <a:gd name="connsiteY75" fmla="*/ 466786 h 708531"/>
                              <a:gd name="connsiteX76" fmla="*/ 95781 w 786652"/>
                              <a:gd name="connsiteY76" fmla="*/ 525078 h 708531"/>
                              <a:gd name="connsiteX77" fmla="*/ 141468 w 786652"/>
                              <a:gd name="connsiteY77" fmla="*/ 597828 h 708531"/>
                              <a:gd name="connsiteX78" fmla="*/ 242455 w 786652"/>
                              <a:gd name="connsiteY78" fmla="*/ 643704 h 708531"/>
                              <a:gd name="connsiteX79" fmla="*/ 153234 w 786652"/>
                              <a:gd name="connsiteY79" fmla="*/ 662741 h 708531"/>
                              <a:gd name="connsiteX80" fmla="*/ 147586 w 786652"/>
                              <a:gd name="connsiteY80" fmla="*/ 657481 h 708531"/>
                              <a:gd name="connsiteX81" fmla="*/ 59676 w 786652"/>
                              <a:gd name="connsiteY81" fmla="*/ 538140 h 708531"/>
                              <a:gd name="connsiteX82" fmla="*/ 52986 w 786652"/>
                              <a:gd name="connsiteY82" fmla="*/ 531412 h 708531"/>
                              <a:gd name="connsiteX83" fmla="*/ 67677 w 786652"/>
                              <a:gd name="connsiteY83" fmla="*/ 642809 h 708531"/>
                              <a:gd name="connsiteX84" fmla="*/ 126104 w 786652"/>
                              <a:gd name="connsiteY84" fmla="*/ 669647 h 708531"/>
                              <a:gd name="connsiteX85" fmla="*/ 153234 w 786652"/>
                              <a:gd name="connsiteY85" fmla="*/ 662741 h 708531"/>
                              <a:gd name="connsiteX86" fmla="*/ 313926 w 786652"/>
                              <a:gd name="connsiteY86" fmla="*/ 434544 h 708531"/>
                              <a:gd name="connsiteX87" fmla="*/ 335778 w 786652"/>
                              <a:gd name="connsiteY87" fmla="*/ 383515 h 708531"/>
                              <a:gd name="connsiteX88" fmla="*/ 334299 w 786652"/>
                              <a:gd name="connsiteY88" fmla="*/ 378148 h 708531"/>
                              <a:gd name="connsiteX89" fmla="*/ 312817 w 786652"/>
                              <a:gd name="connsiteY89" fmla="*/ 371850 h 708531"/>
                              <a:gd name="connsiteX90" fmla="*/ 300546 w 786652"/>
                              <a:gd name="connsiteY90" fmla="*/ 395968 h 708531"/>
                              <a:gd name="connsiteX91" fmla="*/ 313960 w 786652"/>
                              <a:gd name="connsiteY91" fmla="*/ 434544 h 708531"/>
                              <a:gd name="connsiteX92" fmla="*/ 429235 w 786652"/>
                              <a:gd name="connsiteY92" fmla="*/ 354101 h 708531"/>
                              <a:gd name="connsiteX93" fmla="*/ 421805 w 786652"/>
                              <a:gd name="connsiteY93" fmla="*/ 321823 h 708531"/>
                              <a:gd name="connsiteX94" fmla="*/ 412493 w 786652"/>
                              <a:gd name="connsiteY94" fmla="*/ 317457 h 708531"/>
                              <a:gd name="connsiteX95" fmla="*/ 404459 w 786652"/>
                              <a:gd name="connsiteY95" fmla="*/ 323863 h 708531"/>
                              <a:gd name="connsiteX96" fmla="*/ 409501 w 786652"/>
                              <a:gd name="connsiteY96" fmla="*/ 364192 h 708531"/>
                              <a:gd name="connsiteX97" fmla="*/ 425100 w 786652"/>
                              <a:gd name="connsiteY97" fmla="*/ 372279 h 708531"/>
                              <a:gd name="connsiteX98" fmla="*/ 429201 w 786652"/>
                              <a:gd name="connsiteY98" fmla="*/ 356928 h 708531"/>
                              <a:gd name="connsiteX99" fmla="*/ 429201 w 786652"/>
                              <a:gd name="connsiteY99" fmla="*/ 354101 h 7085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</a:cxnLst>
                            <a:rect l="l" t="t" r="r" b="b"/>
                            <a:pathLst>
                              <a:path w="786652" h="708531">
                                <a:moveTo>
                                  <a:pt x="124424" y="403805"/>
                                </a:moveTo>
                                <a:cubicBezTo>
                                  <a:pt x="125331" y="361222"/>
                                  <a:pt x="130374" y="321823"/>
                                  <a:pt x="141434" y="283534"/>
                                </a:cubicBezTo>
                                <a:cubicBezTo>
                                  <a:pt x="159117" y="222450"/>
                                  <a:pt x="189474" y="169024"/>
                                  <a:pt x="231597" y="123971"/>
                                </a:cubicBezTo>
                                <a:cubicBezTo>
                                  <a:pt x="290394" y="61062"/>
                                  <a:pt x="360722" y="19445"/>
                                  <a:pt x="443623" y="5561"/>
                                </a:cubicBezTo>
                                <a:cubicBezTo>
                                  <a:pt x="508472" y="-5318"/>
                                  <a:pt x="571841" y="2841"/>
                                  <a:pt x="631949" y="32184"/>
                                </a:cubicBezTo>
                                <a:cubicBezTo>
                                  <a:pt x="732735" y="81388"/>
                                  <a:pt x="795398" y="197580"/>
                                  <a:pt x="785347" y="314917"/>
                                </a:cubicBezTo>
                                <a:cubicBezTo>
                                  <a:pt x="783229" y="339608"/>
                                  <a:pt x="779295" y="363834"/>
                                  <a:pt x="772337" y="387487"/>
                                </a:cubicBezTo>
                                <a:cubicBezTo>
                                  <a:pt x="763461" y="417689"/>
                                  <a:pt x="750183" y="445458"/>
                                  <a:pt x="731323" y="470042"/>
                                </a:cubicBezTo>
                                <a:cubicBezTo>
                                  <a:pt x="697100" y="514701"/>
                                  <a:pt x="656994" y="551881"/>
                                  <a:pt x="609123" y="579184"/>
                                </a:cubicBezTo>
                                <a:cubicBezTo>
                                  <a:pt x="540543" y="618333"/>
                                  <a:pt x="467626" y="641270"/>
                                  <a:pt x="389835" y="646602"/>
                                </a:cubicBezTo>
                                <a:cubicBezTo>
                                  <a:pt x="368252" y="648069"/>
                                  <a:pt x="347073" y="644670"/>
                                  <a:pt x="325827" y="642237"/>
                                </a:cubicBezTo>
                                <a:cubicBezTo>
                                  <a:pt x="318599" y="641414"/>
                                  <a:pt x="314262" y="643561"/>
                                  <a:pt x="311506" y="651218"/>
                                </a:cubicBezTo>
                                <a:cubicBezTo>
                                  <a:pt x="304009" y="672081"/>
                                  <a:pt x="288108" y="680955"/>
                                  <a:pt x="268475" y="684892"/>
                                </a:cubicBezTo>
                                <a:cubicBezTo>
                                  <a:pt x="252372" y="688112"/>
                                  <a:pt x="236404" y="688220"/>
                                  <a:pt x="220671" y="684140"/>
                                </a:cubicBezTo>
                                <a:cubicBezTo>
                                  <a:pt x="204904" y="680025"/>
                                  <a:pt x="191726" y="683031"/>
                                  <a:pt x="178077" y="693015"/>
                                </a:cubicBezTo>
                                <a:cubicBezTo>
                                  <a:pt x="152057" y="712088"/>
                                  <a:pt x="123583" y="714271"/>
                                  <a:pt x="93966" y="701997"/>
                                </a:cubicBezTo>
                                <a:cubicBezTo>
                                  <a:pt x="81494" y="696808"/>
                                  <a:pt x="68988" y="691870"/>
                                  <a:pt x="57524" y="684355"/>
                                </a:cubicBezTo>
                                <a:cubicBezTo>
                                  <a:pt x="34765" y="669397"/>
                                  <a:pt x="18259" y="648821"/>
                                  <a:pt x="8342" y="622340"/>
                                </a:cubicBezTo>
                                <a:cubicBezTo>
                                  <a:pt x="-4971" y="586842"/>
                                  <a:pt x="106" y="553384"/>
                                  <a:pt x="19167" y="521965"/>
                                </a:cubicBezTo>
                                <a:cubicBezTo>
                                  <a:pt x="22966" y="515703"/>
                                  <a:pt x="27773" y="508188"/>
                                  <a:pt x="33723" y="505791"/>
                                </a:cubicBezTo>
                                <a:cubicBezTo>
                                  <a:pt x="48986" y="499636"/>
                                  <a:pt x="52583" y="488113"/>
                                  <a:pt x="52616" y="472690"/>
                                </a:cubicBezTo>
                                <a:cubicBezTo>
                                  <a:pt x="52616" y="461167"/>
                                  <a:pt x="56348" y="450253"/>
                                  <a:pt x="61391" y="440090"/>
                                </a:cubicBezTo>
                                <a:cubicBezTo>
                                  <a:pt x="72686" y="417439"/>
                                  <a:pt x="89159" y="403304"/>
                                  <a:pt x="114607" y="404378"/>
                                </a:cubicBezTo>
                                <a:cubicBezTo>
                                  <a:pt x="117229" y="404485"/>
                                  <a:pt x="119852" y="404056"/>
                                  <a:pt x="124390" y="403734"/>
                                </a:cubicBezTo>
                                <a:close/>
                                <a:moveTo>
                                  <a:pt x="414174" y="406453"/>
                                </a:moveTo>
                                <a:cubicBezTo>
                                  <a:pt x="407854" y="402016"/>
                                  <a:pt x="403181" y="399189"/>
                                  <a:pt x="399013" y="395718"/>
                                </a:cubicBezTo>
                                <a:cubicBezTo>
                                  <a:pt x="376892" y="377325"/>
                                  <a:pt x="367580" y="344367"/>
                                  <a:pt x="376892" y="316169"/>
                                </a:cubicBezTo>
                                <a:cubicBezTo>
                                  <a:pt x="381935" y="300961"/>
                                  <a:pt x="391045" y="289832"/>
                                  <a:pt x="407114" y="287398"/>
                                </a:cubicBezTo>
                                <a:cubicBezTo>
                                  <a:pt x="423789" y="284858"/>
                                  <a:pt x="436900" y="291192"/>
                                  <a:pt x="446346" y="305899"/>
                                </a:cubicBezTo>
                                <a:cubicBezTo>
                                  <a:pt x="452498" y="315489"/>
                                  <a:pt x="456163" y="326153"/>
                                  <a:pt x="456801" y="337819"/>
                                </a:cubicBezTo>
                                <a:cubicBezTo>
                                  <a:pt x="457272" y="346335"/>
                                  <a:pt x="457306" y="354888"/>
                                  <a:pt x="457675" y="363440"/>
                                </a:cubicBezTo>
                                <a:cubicBezTo>
                                  <a:pt x="457843" y="367269"/>
                                  <a:pt x="461911" y="369595"/>
                                  <a:pt x="465340" y="368021"/>
                                </a:cubicBezTo>
                                <a:cubicBezTo>
                                  <a:pt x="475358" y="363440"/>
                                  <a:pt x="483695" y="356176"/>
                                  <a:pt x="491360" y="348304"/>
                                </a:cubicBezTo>
                                <a:cubicBezTo>
                                  <a:pt x="506152" y="333167"/>
                                  <a:pt x="520608" y="317636"/>
                                  <a:pt x="534693" y="301748"/>
                                </a:cubicBezTo>
                                <a:cubicBezTo>
                                  <a:pt x="543972" y="291299"/>
                                  <a:pt x="554225" y="282245"/>
                                  <a:pt x="565454" y="274445"/>
                                </a:cubicBezTo>
                                <a:cubicBezTo>
                                  <a:pt x="568916" y="272047"/>
                                  <a:pt x="572816" y="267968"/>
                                  <a:pt x="577085" y="271940"/>
                                </a:cubicBezTo>
                                <a:cubicBezTo>
                                  <a:pt x="580346" y="274981"/>
                                  <a:pt x="577522" y="278953"/>
                                  <a:pt x="576413" y="282389"/>
                                </a:cubicBezTo>
                                <a:cubicBezTo>
                                  <a:pt x="576110" y="283283"/>
                                  <a:pt x="575673" y="284106"/>
                                  <a:pt x="575371" y="285001"/>
                                </a:cubicBezTo>
                                <a:cubicBezTo>
                                  <a:pt x="566092" y="312591"/>
                                  <a:pt x="547939" y="333811"/>
                                  <a:pt x="529920" y="354816"/>
                                </a:cubicBezTo>
                                <a:cubicBezTo>
                                  <a:pt x="509245" y="378935"/>
                                  <a:pt x="485847" y="399475"/>
                                  <a:pt x="454818" y="406847"/>
                                </a:cubicBezTo>
                                <a:cubicBezTo>
                                  <a:pt x="447792" y="408529"/>
                                  <a:pt x="444228" y="413216"/>
                                  <a:pt x="441102" y="419085"/>
                                </a:cubicBezTo>
                                <a:cubicBezTo>
                                  <a:pt x="434412" y="431574"/>
                                  <a:pt x="426041" y="442667"/>
                                  <a:pt x="416090" y="452329"/>
                                </a:cubicBezTo>
                                <a:cubicBezTo>
                                  <a:pt x="392592" y="475159"/>
                                  <a:pt x="365933" y="488865"/>
                                  <a:pt x="333223" y="482101"/>
                                </a:cubicBezTo>
                                <a:cubicBezTo>
                                  <a:pt x="324415" y="480276"/>
                                  <a:pt x="317960" y="482674"/>
                                  <a:pt x="311203" y="488435"/>
                                </a:cubicBezTo>
                                <a:cubicBezTo>
                                  <a:pt x="286696" y="509405"/>
                                  <a:pt x="259869" y="526188"/>
                                  <a:pt x="230050" y="537281"/>
                                </a:cubicBezTo>
                                <a:cubicBezTo>
                                  <a:pt x="227596" y="538211"/>
                                  <a:pt x="225680" y="540108"/>
                                  <a:pt x="226151" y="545476"/>
                                </a:cubicBezTo>
                                <a:cubicBezTo>
                                  <a:pt x="261920" y="578039"/>
                                  <a:pt x="302597" y="601192"/>
                                  <a:pt x="352284" y="603912"/>
                                </a:cubicBezTo>
                                <a:cubicBezTo>
                                  <a:pt x="408493" y="606953"/>
                                  <a:pt x="462516" y="596289"/>
                                  <a:pt x="515061" y="576107"/>
                                </a:cubicBezTo>
                                <a:cubicBezTo>
                                  <a:pt x="574362" y="553312"/>
                                  <a:pt x="628823" y="522216"/>
                                  <a:pt x="674207" y="474014"/>
                                </a:cubicBezTo>
                                <a:cubicBezTo>
                                  <a:pt x="713069" y="432719"/>
                                  <a:pt x="735727" y="384517"/>
                                  <a:pt x="743022" y="326547"/>
                                </a:cubicBezTo>
                                <a:cubicBezTo>
                                  <a:pt x="759091" y="198725"/>
                                  <a:pt x="680359" y="104254"/>
                                  <a:pt x="608182" y="71797"/>
                                </a:cubicBezTo>
                                <a:cubicBezTo>
                                  <a:pt x="561016" y="50577"/>
                                  <a:pt x="511598" y="43241"/>
                                  <a:pt x="461272" y="51114"/>
                                </a:cubicBezTo>
                                <a:cubicBezTo>
                                  <a:pt x="372656" y="64998"/>
                                  <a:pt x="300345" y="111089"/>
                                  <a:pt x="243665" y="184375"/>
                                </a:cubicBezTo>
                                <a:cubicBezTo>
                                  <a:pt x="187423" y="257089"/>
                                  <a:pt x="164563" y="342793"/>
                                  <a:pt x="161033" y="435260"/>
                                </a:cubicBezTo>
                                <a:cubicBezTo>
                                  <a:pt x="159924" y="464066"/>
                                  <a:pt x="169942" y="489008"/>
                                  <a:pt x="189608" y="509441"/>
                                </a:cubicBezTo>
                                <a:cubicBezTo>
                                  <a:pt x="195323" y="515381"/>
                                  <a:pt x="200265" y="517707"/>
                                  <a:pt x="208400" y="513949"/>
                                </a:cubicBezTo>
                                <a:cubicBezTo>
                                  <a:pt x="235597" y="501389"/>
                                  <a:pt x="260743" y="485286"/>
                                  <a:pt x="284544" y="466714"/>
                                </a:cubicBezTo>
                                <a:cubicBezTo>
                                  <a:pt x="289419" y="462921"/>
                                  <a:pt x="291705" y="458734"/>
                                  <a:pt x="287200" y="452543"/>
                                </a:cubicBezTo>
                                <a:cubicBezTo>
                                  <a:pt x="283401" y="447319"/>
                                  <a:pt x="279939" y="441665"/>
                                  <a:pt x="277249" y="435725"/>
                                </a:cubicBezTo>
                                <a:cubicBezTo>
                                  <a:pt x="264273" y="406883"/>
                                  <a:pt x="269517" y="372029"/>
                                  <a:pt x="290091" y="351453"/>
                                </a:cubicBezTo>
                                <a:cubicBezTo>
                                  <a:pt x="303337" y="338177"/>
                                  <a:pt x="318633" y="332201"/>
                                  <a:pt x="336685" y="339608"/>
                                </a:cubicBezTo>
                                <a:cubicBezTo>
                                  <a:pt x="354301" y="346836"/>
                                  <a:pt x="363411" y="361079"/>
                                  <a:pt x="365395" y="380617"/>
                                </a:cubicBezTo>
                                <a:cubicBezTo>
                                  <a:pt x="366840" y="395002"/>
                                  <a:pt x="365328" y="409137"/>
                                  <a:pt x="359882" y="422520"/>
                                </a:cubicBezTo>
                                <a:cubicBezTo>
                                  <a:pt x="357058" y="429498"/>
                                  <a:pt x="353696" y="436190"/>
                                  <a:pt x="350838" y="443132"/>
                                </a:cubicBezTo>
                                <a:cubicBezTo>
                                  <a:pt x="350233" y="444635"/>
                                  <a:pt x="350233" y="446925"/>
                                  <a:pt x="350838" y="448428"/>
                                </a:cubicBezTo>
                                <a:cubicBezTo>
                                  <a:pt x="352116" y="451577"/>
                                  <a:pt x="355209" y="451577"/>
                                  <a:pt x="357696" y="451041"/>
                                </a:cubicBezTo>
                                <a:cubicBezTo>
                                  <a:pt x="382002" y="445852"/>
                                  <a:pt x="398676" y="429606"/>
                                  <a:pt x="414208" y="406596"/>
                                </a:cubicBezTo>
                                <a:close/>
                                <a:moveTo>
                                  <a:pt x="242455" y="643668"/>
                                </a:moveTo>
                                <a:cubicBezTo>
                                  <a:pt x="253415" y="642809"/>
                                  <a:pt x="265282" y="645099"/>
                                  <a:pt x="275535" y="637227"/>
                                </a:cubicBezTo>
                                <a:cubicBezTo>
                                  <a:pt x="278392" y="635044"/>
                                  <a:pt x="278829" y="629640"/>
                                  <a:pt x="275871" y="627744"/>
                                </a:cubicBezTo>
                                <a:cubicBezTo>
                                  <a:pt x="272072" y="625346"/>
                                  <a:pt x="268139" y="623128"/>
                                  <a:pt x="264139" y="621088"/>
                                </a:cubicBezTo>
                                <a:cubicBezTo>
                                  <a:pt x="229983" y="603554"/>
                                  <a:pt x="201105" y="578505"/>
                                  <a:pt x="174480" y="550235"/>
                                </a:cubicBezTo>
                                <a:cubicBezTo>
                                  <a:pt x="153368" y="527798"/>
                                  <a:pt x="136123" y="502928"/>
                                  <a:pt x="129298" y="471187"/>
                                </a:cubicBezTo>
                                <a:cubicBezTo>
                                  <a:pt x="127516" y="462814"/>
                                  <a:pt x="124424" y="454977"/>
                                  <a:pt x="118709" y="448571"/>
                                </a:cubicBezTo>
                                <a:cubicBezTo>
                                  <a:pt x="113969" y="443240"/>
                                  <a:pt x="107111" y="442846"/>
                                  <a:pt x="102001" y="447569"/>
                                </a:cubicBezTo>
                                <a:cubicBezTo>
                                  <a:pt x="96420" y="452758"/>
                                  <a:pt x="93428" y="459450"/>
                                  <a:pt x="91176" y="466786"/>
                                </a:cubicBezTo>
                                <a:cubicBezTo>
                                  <a:pt x="84990" y="486932"/>
                                  <a:pt x="89260" y="506256"/>
                                  <a:pt x="95781" y="525078"/>
                                </a:cubicBezTo>
                                <a:cubicBezTo>
                                  <a:pt x="105497" y="553133"/>
                                  <a:pt x="121936" y="576572"/>
                                  <a:pt x="141468" y="597828"/>
                                </a:cubicBezTo>
                                <a:cubicBezTo>
                                  <a:pt x="169068" y="627887"/>
                                  <a:pt x="203089" y="641771"/>
                                  <a:pt x="242455" y="643704"/>
                                </a:cubicBezTo>
                                <a:close/>
                                <a:moveTo>
                                  <a:pt x="153234" y="662741"/>
                                </a:moveTo>
                                <a:cubicBezTo>
                                  <a:pt x="150208" y="659914"/>
                                  <a:pt x="148998" y="658518"/>
                                  <a:pt x="147586" y="657481"/>
                                </a:cubicBezTo>
                                <a:cubicBezTo>
                                  <a:pt x="106371" y="627637"/>
                                  <a:pt x="78132" y="586985"/>
                                  <a:pt x="59676" y="538140"/>
                                </a:cubicBezTo>
                                <a:cubicBezTo>
                                  <a:pt x="58466" y="534919"/>
                                  <a:pt x="58062" y="530410"/>
                                  <a:pt x="52986" y="531412"/>
                                </a:cubicBezTo>
                                <a:cubicBezTo>
                                  <a:pt x="28580" y="573101"/>
                                  <a:pt x="33757" y="613215"/>
                                  <a:pt x="67677" y="642809"/>
                                </a:cubicBezTo>
                                <a:cubicBezTo>
                                  <a:pt x="84688" y="657624"/>
                                  <a:pt x="104825" y="665353"/>
                                  <a:pt x="126104" y="669647"/>
                                </a:cubicBezTo>
                                <a:cubicBezTo>
                                  <a:pt x="134980" y="671437"/>
                                  <a:pt x="143955" y="670184"/>
                                  <a:pt x="153234" y="662741"/>
                                </a:cubicBezTo>
                                <a:close/>
                                <a:moveTo>
                                  <a:pt x="313926" y="434544"/>
                                </a:moveTo>
                                <a:cubicBezTo>
                                  <a:pt x="330533" y="422055"/>
                                  <a:pt x="335139" y="403769"/>
                                  <a:pt x="335778" y="383515"/>
                                </a:cubicBezTo>
                                <a:cubicBezTo>
                                  <a:pt x="335845" y="381726"/>
                                  <a:pt x="334870" y="379901"/>
                                  <a:pt x="334299" y="378148"/>
                                </a:cubicBezTo>
                                <a:cubicBezTo>
                                  <a:pt x="331071" y="368379"/>
                                  <a:pt x="320482" y="365194"/>
                                  <a:pt x="312817" y="371850"/>
                                </a:cubicBezTo>
                                <a:cubicBezTo>
                                  <a:pt x="305656" y="378076"/>
                                  <a:pt x="301488" y="386128"/>
                                  <a:pt x="300546" y="395968"/>
                                </a:cubicBezTo>
                                <a:cubicBezTo>
                                  <a:pt x="299135" y="410712"/>
                                  <a:pt x="301589" y="424059"/>
                                  <a:pt x="313960" y="434544"/>
                                </a:cubicBezTo>
                                <a:close/>
                                <a:moveTo>
                                  <a:pt x="429235" y="354101"/>
                                </a:moveTo>
                                <a:cubicBezTo>
                                  <a:pt x="429571" y="342614"/>
                                  <a:pt x="428865" y="331306"/>
                                  <a:pt x="421805" y="321823"/>
                                </a:cubicBezTo>
                                <a:cubicBezTo>
                                  <a:pt x="419553" y="318817"/>
                                  <a:pt x="416393" y="317064"/>
                                  <a:pt x="412493" y="317457"/>
                                </a:cubicBezTo>
                                <a:cubicBezTo>
                                  <a:pt x="408526" y="317815"/>
                                  <a:pt x="405534" y="320463"/>
                                  <a:pt x="404459" y="323863"/>
                                </a:cubicBezTo>
                                <a:cubicBezTo>
                                  <a:pt x="399920" y="338069"/>
                                  <a:pt x="400862" y="351739"/>
                                  <a:pt x="409501" y="364192"/>
                                </a:cubicBezTo>
                                <a:cubicBezTo>
                                  <a:pt x="414040" y="370740"/>
                                  <a:pt x="421839" y="374784"/>
                                  <a:pt x="425100" y="372279"/>
                                </a:cubicBezTo>
                                <a:cubicBezTo>
                                  <a:pt x="430210" y="368379"/>
                                  <a:pt x="428462" y="362224"/>
                                  <a:pt x="429201" y="356928"/>
                                </a:cubicBezTo>
                                <a:cubicBezTo>
                                  <a:pt x="429336" y="355997"/>
                                  <a:pt x="429201" y="355031"/>
                                  <a:pt x="429201" y="3541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3362" cap="flat">
                            <a:solidFill>
                              <a:srgbClr val="0070C0">
                                <a:alpha val="24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41B47" id="Grafik 299" o:spid="_x0000_s1026" style="position:absolute;margin-left:704.55pt;margin-top:420.05pt;width:73.25pt;height:67.65pt;rotation:-4391174fd;z-index:251887616;mso-width-relative:margin;mso-height-relative:margin" coordorigin="94297,60960" coordsize="10287,9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">
                <v:shape id="Freihandform: Form 301" o:spid="_x0000_s1027" style="position:absolute;left:101403;top:61997;width:2017;height:1682;visibility:visible;mso-wrap-style:square;v-text-anchor:middle" coordsize="201705,168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" path="m17469,168841c7821,169306,660,161434,896,152667v201,-6907,2185,-13133,6252,-18358c13368,126329,19352,117884,26579,111014,62483,76875,100437,45564,140913,17831v8169,-5582,17380,-9447,26255,-13777c170362,2479,173926,1120,177388,976v16473,-644,29147,9340,22390,30954c198433,36260,195609,40339,192651,43775v-4169,4866,-8842,9375,-13716,13455c135400,93408,90083,126794,42951,157462v-8404,5475,-17279,9697,-25482,11379xe" filled="f" strokecolor="#0070c0" strokeweight=".09339mm">
                  <v:stroke opacity="15677f" joinstyle="miter"/>
                  <v:path arrowok="t" o:connecttype="custom" o:connectlocs="17469,168842;896,152668;7148,134310;26579,111015;140914,17831;167169,4054;177389,976;199779,31930;192652,43775;178936,57230;42951,157463;17469,168842" o:connectangles="0,0,0,0,0,0,0,0,0,0,0,0"/>
                </v:shape>
                <v:shape id="Freihandform: Form 302" o:spid="_x0000_s1028" style="position:absolute;left:102593;top:64194;width:1983;height:1002;visibility:visible;mso-wrap-style:square;v-text-anchor:middle" coordsize="198344,100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" path="m197885,25064v-673,8195,-4639,15423,-11262,20898c178050,53048,168268,57628,157846,60670v-18927,5475,-37820,11129,-56881,16103c78441,82677,55917,88546,34100,97063v-2522,966,-5009,2039,-7598,2755c18736,101965,10735,105257,3339,99389,-1602,95452,1255,81747,9021,70868,15576,61708,23678,54264,32788,48110,44925,39915,57733,33187,71415,28750,97839,20162,124329,11753,150954,3808,160401,1017,170285,-92,180135,2127v9984,2254,17750,11987,17716,22937l197885,25064xe" filled="f" strokecolor="#0070c0" strokeweight=".09339mm">
                  <v:stroke opacity="15677f" joinstyle="miter"/>
                  <v:path arrowok="t" o:connecttype="custom" o:connectlocs="197885,25064;186623,45962;157846,60670;100965,76773;34100,97063;26502,99818;3339,99389;9021,70868;32788,48110;71415,28750;150954,3808;180135,2127;197851,25064" o:connectangles="0,0,0,0,0,0,0,0,0,0,0,0,0"/>
                </v:shape>
                <v:shape id="Freihandform: Form 303" o:spid="_x0000_s1029" style="position:absolute;left:100167;top:60950;width:672;height:1896;visibility:visible;mso-wrap-style:square;v-text-anchor:middle" coordsize="67235,18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" path="m67077,51486v-2218,33136,-8875,67310,-22120,99767c39982,163455,33863,175121,24047,183817v-4875,4330,-10354,7765,-17011,4008c1489,184676,716,178878,918,173189v302,-8517,941,-17069,2185,-25479c7810,115898,11776,84014,13760,51808v706,-11200,3395,-22473,6656,-33172c22904,10477,28451,3964,37091,1710,48083,-1153,57765,4143,63245,15916v5009,10736,3631,22187,3832,35570xe" filled="f" strokecolor="#0070c0" strokeweight=".09339mm">
                  <v:stroke opacity="15677f" joinstyle="miter"/>
                  <v:path arrowok="t" o:connecttype="custom" o:connectlocs="67077,51486;44957,151253;24047,183817;7036,187825;918,173189;3103,147710;13760,51808;20416,18636;37091,1710;63245,15916;67077,51486" o:connectangles="0,0,0,0,0,0,0,0,0,0,0"/>
                </v:shape>
                <v:shape id="Freihandform: Form 304" o:spid="_x0000_s1030" style="position:absolute;left:94288;top:63386;width:7867;height:7085;visibility:visible;mso-wrap-style:square;v-text-anchor:middle" coordsize="786652,708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" path="m124424,403805v907,-42583,5950,-81982,17010,-120271c159117,222450,189474,169024,231597,123971,290394,61062,360722,19445,443623,5561,508472,-5318,571841,2841,631949,32184,732735,81388,795398,197580,785347,314917v-2118,24691,-6052,48917,-13010,72570c763461,417689,750183,445458,731323,470042v-34223,44659,-74329,81839,-122200,109142c540543,618333,467626,641270,389835,646602v-21583,1467,-42762,-1932,-64008,-4365c318599,641414,314262,643561,311506,651218v-7497,20863,-23398,29737,-43031,33674c252372,688112,236404,688220,220671,684140v-15767,-4115,-28945,-1109,-42594,8875c152057,712088,123583,714271,93966,701997,81494,696808,68988,691870,57524,684355,34765,669397,18259,648821,8342,622340,-4971,586842,106,553384,19167,521965v3799,-6262,8606,-13777,14556,-16174c48986,499636,52583,488113,52616,472690v,-11523,3732,-22437,8775,-32600c72686,417439,89159,403304,114607,404378v2622,107,5245,-322,9783,-644l124424,403805xm414174,406453v-6320,-4437,-10993,-7264,-15161,-10735c376892,377325,367580,344367,376892,316169v5043,-15208,14153,-26337,30222,-28771c423789,284858,436900,291192,446346,305899v6152,9590,9817,20254,10455,31920c457272,346335,457306,354888,457675,363440v168,3829,4236,6155,7665,4581c475358,363440,483695,356176,491360,348304v14792,-15137,29248,-30668,43333,-46556c543972,291299,554225,282245,565454,274445v3462,-2398,7362,-6477,11631,-2505c580346,274981,577522,278953,576413,282389v-303,894,-740,1717,-1042,2612c566092,312591,547939,333811,529920,354816v-20675,24119,-44073,44659,-75102,52031c447792,408529,444228,413216,441102,419085v-6690,12489,-15061,23582,-25012,33244c392592,475159,365933,488865,333223,482101v-8808,-1825,-15263,573,-22020,6334c286696,509405,259869,526188,230050,537281v-2454,930,-4370,2827,-3899,8195c261920,578039,302597,601192,352284,603912v56209,3041,110232,-7623,162777,-27805c574362,553312,628823,522216,674207,474014v38862,-41295,61520,-89497,68815,-147467c759091,198725,680359,104254,608182,71797,561016,50577,511598,43241,461272,51114,372656,64998,300345,111089,243665,184375v-56242,72714,-79102,158418,-82632,250885c159924,464066,169942,489008,189608,509441v5715,5940,10657,8266,18792,4508c235597,501389,260743,485286,284544,466714v4875,-3793,7161,-7980,2656,-14171c283401,447319,279939,441665,277249,435725v-12976,-28842,-7732,-63696,12842,-84272c303337,338177,318633,332201,336685,339608v17616,7228,26726,21471,28710,41009c366840,395002,365328,409137,359882,422520v-2824,6978,-6186,13670,-9044,20612c350233,444635,350233,446925,350838,448428v1278,3149,4371,3149,6858,2613c382002,445852,398676,429606,414208,406596r-34,-143xm242455,643668v10960,-859,22827,1431,33080,-6441c278392,635044,278829,629640,275871,627744v-3799,-2398,-7732,-4616,-11732,-6656c229983,603554,201105,578505,174480,550235,153368,527798,136123,502928,129298,471187v-1782,-8373,-4874,-16210,-10589,-22616c113969,443240,107111,442846,102001,447569v-5581,5189,-8573,11881,-10825,19217c84990,486932,89260,506256,95781,525078v9716,28055,26155,51494,45687,72750c169068,627887,203089,641771,242455,643704r,-36xm153234,662741v-3026,-2827,-4236,-4223,-5648,-5260c106371,627637,78132,586985,59676,538140v-1210,-3221,-1614,-7730,-6690,-6728c28580,573101,33757,613215,67677,642809v17011,14815,37148,22544,58427,26838c134980,671437,143955,670184,153234,662741xm313926,434544v16607,-12489,21213,-30775,21852,-51029c335845,381726,334870,379901,334299,378148v-3228,-9769,-13817,-12954,-21482,-6298c305656,378076,301488,386128,300546,395968v-1411,14744,1043,28091,13414,38576l313926,434544xm429235,354101v336,-11487,-370,-22795,-7430,-32278c419553,318817,416393,317064,412493,317457v-3967,358,-6959,3006,-8034,6406c399920,338069,400862,351739,409501,364192v4539,6548,12338,10592,15599,8087c430210,368379,428462,362224,429201,356928v135,-931,,-1897,,-2827l429235,354101xe" filled="f" strokecolor="#0070c0" strokeweight=".09339mm">
                  <v:stroke opacity="15677f" joinstyle="miter"/>
                  <v:path arrowok="t" o:connecttype="custom" o:connectlocs="124424,403805;141434,283534;231597,123971;443624,5561;631950,32184;785348,314917;772338,387487;731324,470042;609124,579184;389835,646602;325827,642237;311506,651218;268475,684892;220671,684140;178077,693015;93966,701997;57524,684355;8342,622340;19167,521965;33723,505791;52616,472690;61391,440090;114607,404378;124390,403734;414175,406453;399014,395718;376892,316169;407115,287398;446347,305899;456802,337819;457676,363440;465341,368021;491361,348304;534694,301748;565455,274445;577086,271940;576414,282389;575372,285001;529921,354816;454819,406847;441103,419085;416091,452329;333223,482101;311203,488435;230050,537281;226151,545476;352284,603912;515062,576107;674208,474014;743023,326547;608183,71797;461273,51114;243665,184375;161033,435260;189608,509441;208400,513949;284544,466714;287200,452543;277249,435725;290091,351453;336685,339608;365395,380617;359882,422520;350838,443132;350838,448428;357696,451041;414209,406596;242455,643668;275535,637227;275871,627744;264139,621088;174480,550235;129298,471187;118709,448571;102001,447569;91176,466786;95781,525078;141468,597828;242455,643704;153234,662741;147586,657481;59676,538140;52986,531412;67677,642809;126104,669647;153234,662741;313926,434544;335778,383515;334299,378148;312817,371850;300546,395968;313960,434544;429236,354101;421806,321823;412494,317457;404460,323863;409502,364192;425101,372279;429202,356928;429202,354101" o:connectangles="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5F4B5B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5A4CE25E" wp14:editId="52952928">
                <wp:simplePos x="0" y="0"/>
                <wp:positionH relativeFrom="margin">
                  <wp:align>left</wp:align>
                </wp:positionH>
                <wp:positionV relativeFrom="paragraph">
                  <wp:posOffset>266700</wp:posOffset>
                </wp:positionV>
                <wp:extent cx="9652000" cy="5410200"/>
                <wp:effectExtent l="0" t="0" r="25400" b="19050"/>
                <wp:wrapNone/>
                <wp:docPr id="236" name="Gruppieren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2000" cy="5410200"/>
                          <a:chOff x="0" y="0"/>
                          <a:chExt cx="9652215" cy="5410345"/>
                        </a:xfrm>
                      </wpg:grpSpPr>
                      <wps:wsp>
                        <wps:cNvPr id="237" name="Gerader Verbinder 237"/>
                        <wps:cNvCnPr/>
                        <wps:spPr>
                          <a:xfrm>
                            <a:off x="0" y="0"/>
                            <a:ext cx="9617878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8" name="Gerader Verbinder 238"/>
                        <wps:cNvCnPr/>
                        <wps:spPr>
                          <a:xfrm>
                            <a:off x="0" y="526211"/>
                            <a:ext cx="9617878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Gerader Verbinder 239"/>
                        <wps:cNvCnPr/>
                        <wps:spPr>
                          <a:xfrm>
                            <a:off x="0" y="1069675"/>
                            <a:ext cx="9617878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Gerader Verbinder 240"/>
                        <wps:cNvCnPr/>
                        <wps:spPr>
                          <a:xfrm>
                            <a:off x="0" y="1621766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Gerader Verbinder 241"/>
                        <wps:cNvCnPr/>
                        <wps:spPr>
                          <a:xfrm>
                            <a:off x="8626" y="2147977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Gerader Verbinder 242"/>
                        <wps:cNvCnPr/>
                        <wps:spPr>
                          <a:xfrm>
                            <a:off x="25879" y="2674188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Gerader Verbinder 243"/>
                        <wps:cNvCnPr/>
                        <wps:spPr>
                          <a:xfrm>
                            <a:off x="34505" y="3191773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Gerader Verbinder 244"/>
                        <wps:cNvCnPr/>
                        <wps:spPr>
                          <a:xfrm>
                            <a:off x="34505" y="3735237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Gerader Verbinder 245"/>
                        <wps:cNvCnPr/>
                        <wps:spPr>
                          <a:xfrm>
                            <a:off x="34505" y="4287328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Gerader Verbinder 246"/>
                        <wps:cNvCnPr/>
                        <wps:spPr>
                          <a:xfrm>
                            <a:off x="34505" y="4813539"/>
                            <a:ext cx="9617710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7" name="Gerader Verbinder 247"/>
                        <wps:cNvCnPr/>
                        <wps:spPr>
                          <a:xfrm>
                            <a:off x="34505" y="5357004"/>
                            <a:ext cx="8852518" cy="53341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AFF90" id="Gruppieren 236" o:spid="_x0000_s1026" style="position:absolute;margin-left:0;margin-top:21pt;width:760pt;height:426pt;z-index:251864064;mso-position-horizontal:left;mso-position-horizontal-relative:margin;mso-height-relative:margin" coordsize="96522,54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">
                <v:line id="Gerader Verbinder 237" o:spid="_x0000_s1027" style="position:absolute;visibility:visible;mso-wrap-style:square" from="0,0" to="9617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" strokecolor="#d3d4d5 [1303]">
                  <v:stroke dashstyle="dash"/>
                </v:line>
                <v:line id="Gerader Verbinder 238" o:spid="_x0000_s1028" style="position:absolute;visibility:visible;mso-wrap-style:square" from="0,5262" to="96178,5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" strokecolor="#d3d4d5 [1303]">
                  <v:stroke dashstyle="dash"/>
                </v:line>
                <v:line id="Gerader Verbinder 239" o:spid="_x0000_s1029" style="position:absolute;visibility:visible;mso-wrap-style:square" from="0,10696" to="96178,10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" strokecolor="#d3d4d5 [1303]">
                  <v:stroke dashstyle="dash"/>
                </v:line>
                <v:line id="Gerader Verbinder 240" o:spid="_x0000_s1030" style="position:absolute;visibility:visible;mso-wrap-style:square" from="0,16217" to="96177,16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" strokecolor="#d3d4d5 [1303]">
                  <v:stroke dashstyle="dash"/>
                </v:line>
                <v:line id="Gerader Verbinder 241" o:spid="_x0000_s1031" style="position:absolute;visibility:visible;mso-wrap-style:square" from="86,21479" to="96263,2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" strokecolor="#d3d4d5 [1303]">
                  <v:stroke dashstyle="dash"/>
                </v:line>
                <v:line id="Gerader Verbinder 242" o:spid="_x0000_s1032" style="position:absolute;visibility:visible;mso-wrap-style:square" from="258,26741" to="96435,26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" strokecolor="#d3d4d5 [1303]">
                  <v:stroke dashstyle="dash"/>
                </v:line>
                <v:line id="Gerader Verbinder 243" o:spid="_x0000_s1033" style="position:absolute;visibility:visible;mso-wrap-style:square" from="345,31917" to="96522,31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" strokecolor="#d3d4d5 [1303]">
                  <v:stroke dashstyle="dash"/>
                </v:line>
                <v:line id="Gerader Verbinder 244" o:spid="_x0000_s1034" style="position:absolute;visibility:visible;mso-wrap-style:square" from="345,37352" to="96522,37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" strokecolor="#d3d4d5 [1303]">
                  <v:stroke dashstyle="dash"/>
                </v:line>
                <v:line id="Gerader Verbinder 245" o:spid="_x0000_s1035" style="position:absolute;visibility:visible;mso-wrap-style:square" from="345,42873" to="96522,42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" strokecolor="#d3d4d5 [1303]">
                  <v:stroke dashstyle="dash"/>
                </v:line>
                <v:line id="Gerader Verbinder 246" o:spid="_x0000_s1036" style="position:absolute;visibility:visible;mso-wrap-style:square" from="345,48135" to="96522,48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" strokecolor="#d3d4d5 [1303]">
                  <v:stroke dashstyle="dash"/>
                </v:line>
                <v:line id="Gerader Verbinder 247" o:spid="_x0000_s1037" style="position:absolute;visibility:visible;mso-wrap-style:square" from="345,53570" to="88870,54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" strokecolor="#d3d4d5 [1303]">
                  <v:stroke dashstyle="dash"/>
                </v:line>
                <w10:wrap anchorx="margin"/>
              </v:group>
            </w:pict>
          </mc:Fallback>
        </mc:AlternateContent>
      </w:r>
      <w:r w:rsidR="00C85841"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3F58CAC8" wp14:editId="4C684009">
                <wp:simplePos x="0" y="0"/>
                <wp:positionH relativeFrom="column">
                  <wp:posOffset>9334500</wp:posOffset>
                </wp:positionH>
                <wp:positionV relativeFrom="paragraph">
                  <wp:posOffset>-6626225</wp:posOffset>
                </wp:positionV>
                <wp:extent cx="609600" cy="956945"/>
                <wp:effectExtent l="12700" t="0" r="12700" b="0"/>
                <wp:wrapNone/>
                <wp:docPr id="59" name="Gruppieren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956945"/>
                          <a:chOff x="0" y="0"/>
                          <a:chExt cx="609600" cy="956945"/>
                        </a:xfrm>
                      </wpg:grpSpPr>
                      <wps:wsp>
                        <wps:cNvPr id="60" name="Ellipse 60"/>
                        <wps:cNvSpPr/>
                        <wps:spPr>
                          <a:xfrm>
                            <a:off x="0" y="28575"/>
                            <a:ext cx="609600" cy="60960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feld 61"/>
                        <wps:cNvSpPr txBox="1"/>
                        <wps:spPr>
                          <a:xfrm>
                            <a:off x="85725" y="0"/>
                            <a:ext cx="43942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F0B4D0" w14:textId="77777777" w:rsidR="00C85841" w:rsidRPr="00455236" w:rsidRDefault="00C85841" w:rsidP="00C85841">
                              <w:pPr>
                                <w:pStyle w:val="berschrift1"/>
                                <w:jc w:val="center"/>
                                <w:rPr>
                                  <w:color w:val="29519B" w:themeColor="accent3"/>
                                  <w:sz w:val="7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color w:val="29519B" w:themeColor="accent3"/>
                                  <w:sz w:val="7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58CAC8" id="Gruppieren 59" o:spid="_x0000_s1051" style="position:absolute;margin-left:735pt;margin-top:-521.75pt;width:48pt;height:75.35pt;z-index:-251612160" coordsize="6096,95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">
                <v:oval id="Ellipse 60" o:spid="_x0000_s1052" style="position:absolute;top:285;width:6096;height:60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" filled="f" strokecolor="#0070c0" strokeweight="2.25pt"/>
                <v:shape id="Textfeld 61" o:spid="_x0000_s1053" type="#_x0000_t202" style="position:absolute;left:857;width:4394;height:956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" filled="f" stroked="f">
                  <v:textbox style="mso-fit-shape-to-text:t">
                    <w:txbxContent>
                      <w:p w14:paraId="4AF0B4D0" w14:textId="77777777" w:rsidR="00C85841" w:rsidRPr="00455236" w:rsidRDefault="00C85841" w:rsidP="00C85841">
                        <w:pPr>
                          <w:pStyle w:val="berschrift1"/>
                          <w:jc w:val="center"/>
                          <w:rPr>
                            <w:color w:val="29519B" w:themeColor="accent3"/>
                            <w:sz w:val="7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color w:val="29519B" w:themeColor="accent3"/>
                            <w:sz w:val="7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709A2" w:rsidRPr="00CD4801" w:rsidSect="001D1592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6838" w:h="11906" w:orient="landscape" w:code="9"/>
      <w:pgMar w:top="1296" w:right="720" w:bottom="864" w:left="720" w:header="360" w:footer="3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08DDF" w14:textId="77777777" w:rsidR="00AF10FC" w:rsidRDefault="00AF10FC" w:rsidP="009966C9">
      <w:pPr>
        <w:spacing w:after="0" w:line="240" w:lineRule="auto"/>
      </w:pPr>
      <w:r>
        <w:separator/>
      </w:r>
    </w:p>
  </w:endnote>
  <w:endnote w:type="continuationSeparator" w:id="0">
    <w:p w14:paraId="33617E5A" w14:textId="77777777" w:rsidR="00AF10FC" w:rsidRDefault="00AF10FC" w:rsidP="00996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17709" w14:textId="77777777" w:rsidR="00943B0A" w:rsidRDefault="00943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1C6FB" w14:textId="77777777" w:rsidR="000B7976" w:rsidRPr="00711C89" w:rsidRDefault="00362383">
    <w:pPr>
      <w:pStyle w:val="Fuzeile"/>
    </w:pPr>
    <w:r w:rsidRPr="00711C89"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5F3810" wp14:editId="08F69E40">
              <wp:simplePos x="0" y="0"/>
              <wp:positionH relativeFrom="column">
                <wp:posOffset>0</wp:posOffset>
              </wp:positionH>
              <wp:positionV relativeFrom="paragraph">
                <wp:posOffset>17438</wp:posOffset>
              </wp:positionV>
              <wp:extent cx="692150" cy="360680"/>
              <wp:effectExtent l="0" t="0" r="0" b="1270"/>
              <wp:wrapNone/>
              <wp:docPr id="8" name="Form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150" cy="36068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3607" y="21600"/>
                            </a:moveTo>
                            <a:lnTo>
                              <a:pt x="6024" y="21600"/>
                            </a:lnTo>
                            <a:lnTo>
                              <a:pt x="6024" y="0"/>
                            </a:lnTo>
                            <a:lnTo>
                              <a:pt x="3607" y="0"/>
                            </a:lnTo>
                            <a:lnTo>
                              <a:pt x="3607" y="21600"/>
                            </a:lnTo>
                            <a:close/>
                            <a:moveTo>
                              <a:pt x="7610" y="21600"/>
                            </a:moveTo>
                            <a:lnTo>
                              <a:pt x="10027" y="21600"/>
                            </a:lnTo>
                            <a:lnTo>
                              <a:pt x="10027" y="0"/>
                            </a:lnTo>
                            <a:lnTo>
                              <a:pt x="7610" y="0"/>
                            </a:lnTo>
                            <a:lnTo>
                              <a:pt x="7610" y="21600"/>
                            </a:lnTo>
                            <a:close/>
                            <a:moveTo>
                              <a:pt x="0" y="21600"/>
                            </a:moveTo>
                            <a:lnTo>
                              <a:pt x="2021" y="21600"/>
                            </a:lnTo>
                            <a:lnTo>
                              <a:pt x="2021" y="0"/>
                            </a:lnTo>
                            <a:lnTo>
                              <a:pt x="0" y="0"/>
                            </a:lnTo>
                            <a:lnTo>
                              <a:pt x="0" y="21600"/>
                            </a:lnTo>
                            <a:close/>
                            <a:moveTo>
                              <a:pt x="15576" y="21600"/>
                            </a:moveTo>
                            <a:lnTo>
                              <a:pt x="17993" y="21600"/>
                            </a:lnTo>
                            <a:lnTo>
                              <a:pt x="17993" y="0"/>
                            </a:lnTo>
                            <a:lnTo>
                              <a:pt x="15576" y="0"/>
                            </a:lnTo>
                            <a:lnTo>
                              <a:pt x="15576" y="21600"/>
                            </a:lnTo>
                            <a:close/>
                            <a:moveTo>
                              <a:pt x="11573" y="21600"/>
                            </a:moveTo>
                            <a:lnTo>
                              <a:pt x="13990" y="21600"/>
                            </a:lnTo>
                            <a:lnTo>
                              <a:pt x="13990" y="0"/>
                            </a:lnTo>
                            <a:lnTo>
                              <a:pt x="11573" y="0"/>
                            </a:lnTo>
                            <a:lnTo>
                              <a:pt x="11573" y="21600"/>
                            </a:lnTo>
                            <a:close/>
                            <a:moveTo>
                              <a:pt x="19579" y="0"/>
                            </a:moveTo>
                            <a:lnTo>
                              <a:pt x="19579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lnTo>
                              <a:pt x="19579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shape w14:anchorId="280343F6" id="Form" o:spid="_x0000_s1026" style="position:absolute;margin-left:0;margin-top:1.35pt;width:54.5pt;height:2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" path="m3607,21600r2417,l6024,,3607,r,21600xm7610,21600r2417,l10027,,7610,r,21600xm,21600r2021,l2021,,,,,21600xm15576,21600r2417,l17993,,15576,r,21600xm11573,21600r2417,l13990,,11573,r,21600xm19579,r,21600l21600,21600,21600,,19579,xe" fillcolor="#454c02 [3205]" stroked="f" strokeweight="1pt">
              <v:stroke miterlimit="4" joinstyle="miter"/>
              <v:path arrowok="t" o:extrusionok="f" o:connecttype="custom" o:connectlocs="346075,180340;346075,180340;346075,180340;346075,180340" o:connectangles="0,90,180,270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3E94" w14:textId="77777777" w:rsidR="000B7976" w:rsidRDefault="00B41A80">
    <w:pPr>
      <w:pStyle w:val="Fuzeile"/>
    </w:pPr>
    <w:r>
      <w:rPr>
        <w:noProof/>
      </w:rPr>
      <w:drawing>
        <wp:anchor distT="0" distB="0" distL="114300" distR="114300" simplePos="0" relativeHeight="251676672" behindDoc="1" locked="0" layoutInCell="1" allowOverlap="1" wp14:anchorId="2F49937B" wp14:editId="34ABB0DF">
          <wp:simplePos x="0" y="0"/>
          <wp:positionH relativeFrom="column">
            <wp:posOffset>8070850</wp:posOffset>
          </wp:positionH>
          <wp:positionV relativeFrom="paragraph">
            <wp:posOffset>-882604</wp:posOffset>
          </wp:positionV>
          <wp:extent cx="666750" cy="579593"/>
          <wp:effectExtent l="5715" t="51435" r="0" b="62865"/>
          <wp:wrapNone/>
          <wp:docPr id="259" name="Grafik 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7091091">
                    <a:off x="0" y="0"/>
                    <a:ext cx="666750" cy="5795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864" behindDoc="1" locked="0" layoutInCell="1" allowOverlap="1" wp14:anchorId="39AD3706" wp14:editId="4524BD1E">
          <wp:simplePos x="0" y="0"/>
          <wp:positionH relativeFrom="margin">
            <wp:align>right</wp:align>
          </wp:positionH>
          <wp:positionV relativeFrom="paragraph">
            <wp:posOffset>-1420495</wp:posOffset>
          </wp:positionV>
          <wp:extent cx="582751" cy="410492"/>
          <wp:effectExtent l="19050" t="38100" r="27305" b="27940"/>
          <wp:wrapNone/>
          <wp:docPr id="268" name="Grafik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33749">
                    <a:off x="0" y="0"/>
                    <a:ext cx="582751" cy="410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216C">
      <w:rPr>
        <w:noProof/>
      </w:rPr>
      <w:drawing>
        <wp:anchor distT="0" distB="0" distL="114300" distR="114300" simplePos="0" relativeHeight="251683840" behindDoc="1" locked="0" layoutInCell="1" allowOverlap="1" wp14:anchorId="2D77FCDE" wp14:editId="6F2CA9BC">
          <wp:simplePos x="0" y="0"/>
          <wp:positionH relativeFrom="column">
            <wp:posOffset>6189315</wp:posOffset>
          </wp:positionH>
          <wp:positionV relativeFrom="paragraph">
            <wp:posOffset>-970598</wp:posOffset>
          </wp:positionV>
          <wp:extent cx="575165" cy="776096"/>
          <wp:effectExtent l="0" t="138747" r="10477" b="105728"/>
          <wp:wrapNone/>
          <wp:docPr id="267" name="Grafik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6955251">
                    <a:off x="0" y="0"/>
                    <a:ext cx="575165" cy="776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216C">
      <w:rPr>
        <w:noProof/>
      </w:rPr>
      <w:drawing>
        <wp:anchor distT="0" distB="0" distL="114300" distR="114300" simplePos="0" relativeHeight="251680768" behindDoc="1" locked="0" layoutInCell="1" allowOverlap="1" wp14:anchorId="1F789061" wp14:editId="6F478F1C">
          <wp:simplePos x="0" y="0"/>
          <wp:positionH relativeFrom="column">
            <wp:posOffset>7705725</wp:posOffset>
          </wp:positionH>
          <wp:positionV relativeFrom="paragraph">
            <wp:posOffset>-1979295</wp:posOffset>
          </wp:positionV>
          <wp:extent cx="268605" cy="428625"/>
          <wp:effectExtent l="0" t="0" r="0" b="9525"/>
          <wp:wrapNone/>
          <wp:docPr id="265" name="Grafik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605" cy="42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7976"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74A1604" wp14:editId="603B6035">
              <wp:simplePos x="0" y="0"/>
              <wp:positionH relativeFrom="column">
                <wp:posOffset>5402893</wp:posOffset>
              </wp:positionH>
              <wp:positionV relativeFrom="paragraph">
                <wp:posOffset>-1635125</wp:posOffset>
              </wp:positionV>
              <wp:extent cx="562610" cy="2019301"/>
              <wp:effectExtent l="0" t="0" r="8890" b="0"/>
              <wp:wrapNone/>
              <wp:docPr id="13" name="Form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610" cy="2019301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21600"/>
                            </a:moveTo>
                            <a:lnTo>
                              <a:pt x="1950" y="21600"/>
                            </a:lnTo>
                            <a:lnTo>
                              <a:pt x="1950" y="0"/>
                            </a:lnTo>
                            <a:lnTo>
                              <a:pt x="0" y="0"/>
                            </a:lnTo>
                            <a:lnTo>
                              <a:pt x="0" y="21600"/>
                            </a:lnTo>
                            <a:close/>
                            <a:moveTo>
                              <a:pt x="4925" y="21600"/>
                            </a:moveTo>
                            <a:lnTo>
                              <a:pt x="6875" y="21600"/>
                            </a:lnTo>
                            <a:lnTo>
                              <a:pt x="6875" y="0"/>
                            </a:lnTo>
                            <a:lnTo>
                              <a:pt x="4925" y="0"/>
                            </a:lnTo>
                            <a:lnTo>
                              <a:pt x="4925" y="21600"/>
                            </a:lnTo>
                            <a:close/>
                            <a:moveTo>
                              <a:pt x="19650" y="0"/>
                            </a:moveTo>
                            <a:lnTo>
                              <a:pt x="1965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lnTo>
                              <a:pt x="19650" y="0"/>
                            </a:lnTo>
                            <a:close/>
                            <a:moveTo>
                              <a:pt x="14725" y="21600"/>
                            </a:moveTo>
                            <a:lnTo>
                              <a:pt x="16675" y="21600"/>
                            </a:lnTo>
                            <a:lnTo>
                              <a:pt x="16675" y="0"/>
                            </a:lnTo>
                            <a:lnTo>
                              <a:pt x="14725" y="0"/>
                            </a:lnTo>
                            <a:lnTo>
                              <a:pt x="14725" y="21600"/>
                            </a:lnTo>
                            <a:close/>
                            <a:moveTo>
                              <a:pt x="9800" y="21600"/>
                            </a:moveTo>
                            <a:lnTo>
                              <a:pt x="11751" y="21600"/>
                            </a:lnTo>
                            <a:lnTo>
                              <a:pt x="11751" y="0"/>
                            </a:lnTo>
                            <a:lnTo>
                              <a:pt x="9800" y="0"/>
                            </a:lnTo>
                            <a:lnTo>
                              <a:pt x="9800" y="2160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shape w14:anchorId="00E34A41" id="Form" o:spid="_x0000_s1026" style="position:absolute;margin-left:425.4pt;margin-top:-128.75pt;width:44.3pt;height:159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" path="m,21600r1950,l1950,,,,,21600xm4925,21600r1950,l6875,,4925,r,21600xm19650,r,21600l21600,21600,21600,,19650,xm14725,21600r1950,l16675,,14725,r,21600xm9800,21600r1951,l11751,,9800,r,21600xe" fillcolor="#d7ccef [660]" stroked="f" strokeweight="1pt">
              <v:stroke miterlimit="4" joinstyle="miter"/>
              <v:path arrowok="t" o:extrusionok="f" o:connecttype="custom" o:connectlocs="281305,1009651;281305,1009651;281305,1009651;281305,1009651" o:connectangles="0,90,180,270"/>
            </v:shape>
          </w:pict>
        </mc:Fallback>
      </mc:AlternateContent>
    </w:r>
    <w:r w:rsidR="000B7976" w:rsidRPr="000B7976"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0E6B967" wp14:editId="0E6390B1">
              <wp:simplePos x="0" y="0"/>
              <wp:positionH relativeFrom="column">
                <wp:posOffset>6985</wp:posOffset>
              </wp:positionH>
              <wp:positionV relativeFrom="paragraph">
                <wp:posOffset>25448</wp:posOffset>
              </wp:positionV>
              <wp:extent cx="692151" cy="360683"/>
              <wp:effectExtent l="0" t="0" r="0" b="0"/>
              <wp:wrapNone/>
              <wp:docPr id="14" name="Form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151" cy="36068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3607" y="21600"/>
                            </a:moveTo>
                            <a:lnTo>
                              <a:pt x="6024" y="21600"/>
                            </a:lnTo>
                            <a:lnTo>
                              <a:pt x="6024" y="0"/>
                            </a:lnTo>
                            <a:lnTo>
                              <a:pt x="3607" y="0"/>
                            </a:lnTo>
                            <a:lnTo>
                              <a:pt x="3607" y="21600"/>
                            </a:lnTo>
                            <a:close/>
                            <a:moveTo>
                              <a:pt x="7610" y="21600"/>
                            </a:moveTo>
                            <a:lnTo>
                              <a:pt x="10027" y="21600"/>
                            </a:lnTo>
                            <a:lnTo>
                              <a:pt x="10027" y="0"/>
                            </a:lnTo>
                            <a:lnTo>
                              <a:pt x="7610" y="0"/>
                            </a:lnTo>
                            <a:lnTo>
                              <a:pt x="7610" y="21600"/>
                            </a:lnTo>
                            <a:close/>
                            <a:moveTo>
                              <a:pt x="0" y="21600"/>
                            </a:moveTo>
                            <a:lnTo>
                              <a:pt x="2021" y="21600"/>
                            </a:lnTo>
                            <a:lnTo>
                              <a:pt x="2021" y="0"/>
                            </a:lnTo>
                            <a:lnTo>
                              <a:pt x="0" y="0"/>
                            </a:lnTo>
                            <a:lnTo>
                              <a:pt x="0" y="21600"/>
                            </a:lnTo>
                            <a:close/>
                            <a:moveTo>
                              <a:pt x="15576" y="21600"/>
                            </a:moveTo>
                            <a:lnTo>
                              <a:pt x="17993" y="21600"/>
                            </a:lnTo>
                            <a:lnTo>
                              <a:pt x="17993" y="0"/>
                            </a:lnTo>
                            <a:lnTo>
                              <a:pt x="15576" y="0"/>
                            </a:lnTo>
                            <a:lnTo>
                              <a:pt x="15576" y="21600"/>
                            </a:lnTo>
                            <a:close/>
                            <a:moveTo>
                              <a:pt x="11573" y="21600"/>
                            </a:moveTo>
                            <a:lnTo>
                              <a:pt x="13990" y="21600"/>
                            </a:lnTo>
                            <a:lnTo>
                              <a:pt x="13990" y="0"/>
                            </a:lnTo>
                            <a:lnTo>
                              <a:pt x="11573" y="0"/>
                            </a:lnTo>
                            <a:lnTo>
                              <a:pt x="11573" y="21600"/>
                            </a:lnTo>
                            <a:close/>
                            <a:moveTo>
                              <a:pt x="19579" y="0"/>
                            </a:moveTo>
                            <a:lnTo>
                              <a:pt x="19579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lnTo>
                              <a:pt x="19579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shape w14:anchorId="6BF92091" id="Form" o:spid="_x0000_s1026" style="position:absolute;margin-left:.55pt;margin-top:2pt;width:54.5pt;height:28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" path="m3607,21600r2417,l6024,,3607,r,21600xm7610,21600r2417,l10027,,7610,r,21600xm,21600r2021,l2021,,,,,21600xm15576,21600r2417,l17993,,15576,r,21600xm11573,21600r2417,l13990,,11573,r,21600xm19579,r,21600l21600,21600,21600,,19579,xe" fillcolor="#454c02 [3205]" stroked="f" strokeweight="1pt">
              <v:stroke miterlimit="4" joinstyle="miter"/>
              <v:path arrowok="t" o:extrusionok="f" o:connecttype="custom" o:connectlocs="346076,180342;346076,180342;346076,180342;346076,180342" o:connectangles="0,90,180,27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ECB73" w14:textId="77777777" w:rsidR="00AF10FC" w:rsidRDefault="00AF10FC" w:rsidP="009966C9">
      <w:pPr>
        <w:spacing w:after="0" w:line="240" w:lineRule="auto"/>
      </w:pPr>
      <w:r>
        <w:separator/>
      </w:r>
    </w:p>
  </w:footnote>
  <w:footnote w:type="continuationSeparator" w:id="0">
    <w:p w14:paraId="2980C787" w14:textId="77777777" w:rsidR="00AF10FC" w:rsidRDefault="00AF10FC" w:rsidP="00996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CED84" w14:textId="77777777" w:rsidR="002A3647" w:rsidRDefault="002A3647">
    <w:pPr>
      <w:pStyle w:val="Kopfzeile"/>
    </w:pPr>
    <w:r>
      <w:rPr>
        <w:noProof/>
        <w:lang w:val="en-US" w:eastAsia="zh-CN"/>
      </w:rPr>
      <w:drawing>
        <wp:inline distT="0" distB="0" distL="0" distR="0" wp14:anchorId="510E5C97" wp14:editId="2F02F695">
          <wp:extent cx="3582955" cy="2287809"/>
          <wp:effectExtent l="0" t="0" r="0" b="0"/>
          <wp:docPr id="16" name="Grafik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763344" cy="24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145C7" w14:textId="77777777" w:rsidR="00E62918" w:rsidRPr="00711C89" w:rsidRDefault="009C4BD2" w:rsidP="009C4BD2">
    <w:pPr>
      <w:pStyle w:val="Kopfzeile"/>
      <w:tabs>
        <w:tab w:val="clear" w:pos="4680"/>
        <w:tab w:val="clear" w:pos="9360"/>
        <w:tab w:val="left" w:pos="10245"/>
      </w:tabs>
    </w:pPr>
    <w:r w:rsidRPr="000B7976"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FBA70EC" wp14:editId="4E8AC974">
              <wp:simplePos x="0" y="0"/>
              <wp:positionH relativeFrom="margin">
                <wp:align>left</wp:align>
              </wp:positionH>
              <wp:positionV relativeFrom="paragraph">
                <wp:posOffset>-228600</wp:posOffset>
              </wp:positionV>
              <wp:extent cx="692151" cy="360683"/>
              <wp:effectExtent l="0" t="0" r="0" b="1270"/>
              <wp:wrapNone/>
              <wp:docPr id="32" name="Form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151" cy="36068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3607" y="21600"/>
                            </a:moveTo>
                            <a:lnTo>
                              <a:pt x="6024" y="21600"/>
                            </a:lnTo>
                            <a:lnTo>
                              <a:pt x="6024" y="0"/>
                            </a:lnTo>
                            <a:lnTo>
                              <a:pt x="3607" y="0"/>
                            </a:lnTo>
                            <a:lnTo>
                              <a:pt x="3607" y="21600"/>
                            </a:lnTo>
                            <a:close/>
                            <a:moveTo>
                              <a:pt x="7610" y="21600"/>
                            </a:moveTo>
                            <a:lnTo>
                              <a:pt x="10027" y="21600"/>
                            </a:lnTo>
                            <a:lnTo>
                              <a:pt x="10027" y="0"/>
                            </a:lnTo>
                            <a:lnTo>
                              <a:pt x="7610" y="0"/>
                            </a:lnTo>
                            <a:lnTo>
                              <a:pt x="7610" y="21600"/>
                            </a:lnTo>
                            <a:close/>
                            <a:moveTo>
                              <a:pt x="0" y="21600"/>
                            </a:moveTo>
                            <a:lnTo>
                              <a:pt x="2021" y="21600"/>
                            </a:lnTo>
                            <a:lnTo>
                              <a:pt x="2021" y="0"/>
                            </a:lnTo>
                            <a:lnTo>
                              <a:pt x="0" y="0"/>
                            </a:lnTo>
                            <a:lnTo>
                              <a:pt x="0" y="21600"/>
                            </a:lnTo>
                            <a:close/>
                            <a:moveTo>
                              <a:pt x="15576" y="21600"/>
                            </a:moveTo>
                            <a:lnTo>
                              <a:pt x="17993" y="21600"/>
                            </a:lnTo>
                            <a:lnTo>
                              <a:pt x="17993" y="0"/>
                            </a:lnTo>
                            <a:lnTo>
                              <a:pt x="15576" y="0"/>
                            </a:lnTo>
                            <a:lnTo>
                              <a:pt x="15576" y="21600"/>
                            </a:lnTo>
                            <a:close/>
                            <a:moveTo>
                              <a:pt x="11573" y="21600"/>
                            </a:moveTo>
                            <a:lnTo>
                              <a:pt x="13990" y="21600"/>
                            </a:lnTo>
                            <a:lnTo>
                              <a:pt x="13990" y="0"/>
                            </a:lnTo>
                            <a:lnTo>
                              <a:pt x="11573" y="0"/>
                            </a:lnTo>
                            <a:lnTo>
                              <a:pt x="11573" y="21600"/>
                            </a:lnTo>
                            <a:close/>
                            <a:moveTo>
                              <a:pt x="19579" y="0"/>
                            </a:moveTo>
                            <a:lnTo>
                              <a:pt x="19579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lnTo>
                              <a:pt x="19579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shape w14:anchorId="495B7170" id="Form" o:spid="_x0000_s1026" style="position:absolute;margin-left:0;margin-top:-18pt;width:54.5pt;height:28.4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" path="m3607,21600r2417,l6024,,3607,r,21600xm7610,21600r2417,l10027,,7610,r,21600xm,21600r2021,l2021,,,,,21600xm15576,21600r2417,l17993,,15576,r,21600xm11573,21600r2417,l13990,,11573,r,21600xm19579,r,21600l21600,21600,21600,,19579,xe" fillcolor="#454c02 [3205]" stroked="f" strokeweight="1pt">
              <v:stroke miterlimit="4" joinstyle="miter"/>
              <v:path arrowok="t" o:extrusionok="f" o:connecttype="custom" o:connectlocs="346076,180342;346076,180342;346076,180342;346076,180342" o:connectangles="0,90,180,270"/>
              <w10:wrap anchorx="margin"/>
            </v:shape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FEB62" w14:textId="77777777" w:rsidR="009966C9" w:rsidRDefault="008B6DAB">
    <w:pPr>
      <w:pStyle w:val="Kopfzeile"/>
    </w:pPr>
    <w:r>
      <w:rPr>
        <w:noProof/>
      </w:rPr>
      <w:drawing>
        <wp:anchor distT="0" distB="0" distL="114300" distR="114300" simplePos="0" relativeHeight="251685888" behindDoc="1" locked="0" layoutInCell="1" allowOverlap="1" wp14:anchorId="7821A7F5" wp14:editId="3E355060">
          <wp:simplePos x="0" y="0"/>
          <wp:positionH relativeFrom="page">
            <wp:posOffset>5625465</wp:posOffset>
          </wp:positionH>
          <wp:positionV relativeFrom="paragraph">
            <wp:posOffset>856614</wp:posOffset>
          </wp:positionV>
          <wp:extent cx="1440960" cy="1651411"/>
          <wp:effectExtent l="0" t="95250" r="0" b="139700"/>
          <wp:wrapNone/>
          <wp:docPr id="269" name="Grafik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696736">
                    <a:off x="0" y="0"/>
                    <a:ext cx="1440960" cy="165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1" locked="0" layoutInCell="1" allowOverlap="1" wp14:anchorId="1E593BC8" wp14:editId="60573761">
          <wp:simplePos x="0" y="0"/>
          <wp:positionH relativeFrom="column">
            <wp:posOffset>6179185</wp:posOffset>
          </wp:positionH>
          <wp:positionV relativeFrom="paragraph">
            <wp:posOffset>2533015</wp:posOffset>
          </wp:positionV>
          <wp:extent cx="268605" cy="428625"/>
          <wp:effectExtent l="0" t="0" r="0" b="9525"/>
          <wp:wrapNone/>
          <wp:docPr id="264" name="Grafik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605" cy="42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A80">
      <w:rPr>
        <w:noProof/>
      </w:rPr>
      <w:drawing>
        <wp:anchor distT="0" distB="0" distL="114300" distR="114300" simplePos="0" relativeHeight="251667456" behindDoc="1" locked="0" layoutInCell="1" allowOverlap="1" wp14:anchorId="0CF46845" wp14:editId="1750E55A">
          <wp:simplePos x="0" y="0"/>
          <wp:positionH relativeFrom="margin">
            <wp:posOffset>6953250</wp:posOffset>
          </wp:positionH>
          <wp:positionV relativeFrom="paragraph">
            <wp:posOffset>2268855</wp:posOffset>
          </wp:positionV>
          <wp:extent cx="1219200" cy="638379"/>
          <wp:effectExtent l="0" t="0" r="0" b="9525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638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A80">
      <w:rPr>
        <w:noProof/>
      </w:rPr>
      <w:drawing>
        <wp:anchor distT="0" distB="0" distL="114300" distR="114300" simplePos="0" relativeHeight="251665408" behindDoc="1" locked="0" layoutInCell="1" allowOverlap="1" wp14:anchorId="157B6FB6" wp14:editId="3B794D91">
          <wp:simplePos x="0" y="0"/>
          <wp:positionH relativeFrom="column">
            <wp:posOffset>7894955</wp:posOffset>
          </wp:positionH>
          <wp:positionV relativeFrom="paragraph">
            <wp:posOffset>1200150</wp:posOffset>
          </wp:positionV>
          <wp:extent cx="849630" cy="635635"/>
          <wp:effectExtent l="0" t="0" r="762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630" cy="635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A80">
      <w:rPr>
        <w:noProof/>
      </w:rPr>
      <w:drawing>
        <wp:anchor distT="0" distB="0" distL="114300" distR="114300" simplePos="0" relativeHeight="251666432" behindDoc="1" locked="0" layoutInCell="1" allowOverlap="1" wp14:anchorId="37A19336" wp14:editId="4C9948CC">
          <wp:simplePos x="0" y="0"/>
          <wp:positionH relativeFrom="margin">
            <wp:posOffset>8601075</wp:posOffset>
          </wp:positionH>
          <wp:positionV relativeFrom="paragraph">
            <wp:posOffset>1247775</wp:posOffset>
          </wp:positionV>
          <wp:extent cx="981075" cy="1474797"/>
          <wp:effectExtent l="0" t="0" r="0" b="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>
                    <a:extLs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1474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A80">
      <w:rPr>
        <w:noProof/>
      </w:rPr>
      <w:drawing>
        <wp:anchor distT="0" distB="0" distL="114300" distR="114300" simplePos="0" relativeHeight="251677696" behindDoc="1" locked="0" layoutInCell="1" allowOverlap="1" wp14:anchorId="2F8A8D35" wp14:editId="7157EE96">
          <wp:simplePos x="0" y="0"/>
          <wp:positionH relativeFrom="margin">
            <wp:posOffset>8601075</wp:posOffset>
          </wp:positionH>
          <wp:positionV relativeFrom="paragraph">
            <wp:posOffset>2809875</wp:posOffset>
          </wp:positionV>
          <wp:extent cx="1228725" cy="1285875"/>
          <wp:effectExtent l="0" t="0" r="9525" b="9525"/>
          <wp:wrapTopAndBottom/>
          <wp:docPr id="262" name="Grafik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1">
                    <a:extLs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285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A80">
      <w:rPr>
        <w:noProof/>
      </w:rPr>
      <w:drawing>
        <wp:anchor distT="0" distB="0" distL="114300" distR="114300" simplePos="0" relativeHeight="251671552" behindDoc="1" locked="0" layoutInCell="1" allowOverlap="1" wp14:anchorId="5568E382" wp14:editId="33ECC52C">
          <wp:simplePos x="0" y="0"/>
          <wp:positionH relativeFrom="column">
            <wp:posOffset>6438900</wp:posOffset>
          </wp:positionH>
          <wp:positionV relativeFrom="paragraph">
            <wp:posOffset>1466850</wp:posOffset>
          </wp:positionV>
          <wp:extent cx="695325" cy="512594"/>
          <wp:effectExtent l="0" t="0" r="0" b="1905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3">
                    <a:extLst>
                      <a:ext uri="{96DAC541-7B7A-43D3-8B79-37D633B846F1}">
                        <asvg:svgBlip xmlns:asvg="http://schemas.microsoft.com/office/drawing/2016/SVG/main" r:embed="rId1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5125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A80">
      <w:rPr>
        <w:noProof/>
      </w:rPr>
      <w:drawing>
        <wp:anchor distT="0" distB="360045" distL="114300" distR="114300" simplePos="0" relativeHeight="251669504" behindDoc="0" locked="0" layoutInCell="1" allowOverlap="1" wp14:anchorId="1D5505BF" wp14:editId="61CA4547">
          <wp:simplePos x="0" y="0"/>
          <wp:positionH relativeFrom="column">
            <wp:posOffset>-38100</wp:posOffset>
          </wp:positionH>
          <wp:positionV relativeFrom="paragraph">
            <wp:posOffset>1039495</wp:posOffset>
          </wp:positionV>
          <wp:extent cx="5114925" cy="2701290"/>
          <wp:effectExtent l="0" t="0" r="9525" b="3810"/>
          <wp:wrapSquare wrapText="bothSides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5">
                    <a:extLst>
                      <a:ext uri="{96DAC541-7B7A-43D3-8B79-37D633B846F1}">
                        <asvg:svgBlip xmlns:asvg="http://schemas.microsoft.com/office/drawing/2016/SVG/main" r:embed="rId1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4925" cy="2701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467">
      <w:rPr>
        <w:noProof/>
      </w:rPr>
      <w:drawing>
        <wp:anchor distT="0" distB="0" distL="114300" distR="114300" simplePos="0" relativeHeight="251663360" behindDoc="1" locked="0" layoutInCell="1" allowOverlap="1" wp14:anchorId="27D0AD48" wp14:editId="0B9459A2">
          <wp:simplePos x="0" y="0"/>
          <wp:positionH relativeFrom="column">
            <wp:posOffset>5512435</wp:posOffset>
          </wp:positionH>
          <wp:positionV relativeFrom="paragraph">
            <wp:posOffset>3181350</wp:posOffset>
          </wp:positionV>
          <wp:extent cx="497221" cy="687705"/>
          <wp:effectExtent l="0" t="0" r="0" b="0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7">
                    <a:extLst>
                      <a:ext uri="{96DAC541-7B7A-43D3-8B79-37D633B846F1}">
                        <asvg:svgBlip xmlns:asvg="http://schemas.microsoft.com/office/drawing/2016/SVG/main" r:embed="rId1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7221" cy="687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3B0A">
      <w:rPr>
        <w:noProof/>
      </w:rPr>
      <w:drawing>
        <wp:anchor distT="0" distB="0" distL="114300" distR="114300" simplePos="0" relativeHeight="251664384" behindDoc="0" locked="0" layoutInCell="1" allowOverlap="1" wp14:anchorId="553F5159" wp14:editId="7920B7B1">
          <wp:simplePos x="0" y="0"/>
          <wp:positionH relativeFrom="column">
            <wp:posOffset>6286500</wp:posOffset>
          </wp:positionH>
          <wp:positionV relativeFrom="paragraph">
            <wp:posOffset>3314700</wp:posOffset>
          </wp:positionV>
          <wp:extent cx="2047875" cy="473471"/>
          <wp:effectExtent l="0" t="0" r="0" b="3175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9">
                    <a:extLst>
                      <a:ext uri="{96DAC541-7B7A-43D3-8B79-37D633B846F1}">
                        <asvg:svgBlip xmlns:asvg="http://schemas.microsoft.com/office/drawing/2016/SVG/main" r:embed="rId2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875" cy="473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3DB6">
      <w:rPr>
        <w:noProof/>
      </w:rPr>
      <w:drawing>
        <wp:anchor distT="0" distB="0" distL="114300" distR="114300" simplePos="0" relativeHeight="251674624" behindDoc="1" locked="0" layoutInCell="1" allowOverlap="1" wp14:anchorId="773404DF" wp14:editId="21ABDDB8">
          <wp:simplePos x="0" y="0"/>
          <wp:positionH relativeFrom="column">
            <wp:posOffset>5133975</wp:posOffset>
          </wp:positionH>
          <wp:positionV relativeFrom="paragraph">
            <wp:posOffset>85725</wp:posOffset>
          </wp:positionV>
          <wp:extent cx="4924425" cy="962025"/>
          <wp:effectExtent l="0" t="0" r="9525" b="9525"/>
          <wp:wrapNone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1">
                    <a:extLst>
                      <a:ext uri="{96DAC541-7B7A-43D3-8B79-37D633B846F1}">
                        <asvg:svgBlip xmlns:asvg="http://schemas.microsoft.com/office/drawing/2016/SVG/main" r:embed="rId2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4425" cy="962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4BD2">
      <w:rPr>
        <w:noProof/>
      </w:rPr>
      <w:drawing>
        <wp:anchor distT="0" distB="0" distL="114300" distR="114300" simplePos="0" relativeHeight="251668480" behindDoc="1" locked="0" layoutInCell="1" allowOverlap="1" wp14:anchorId="59659550" wp14:editId="291E041E">
          <wp:simplePos x="0" y="0"/>
          <wp:positionH relativeFrom="column">
            <wp:posOffset>971550</wp:posOffset>
          </wp:positionH>
          <wp:positionV relativeFrom="paragraph">
            <wp:posOffset>428625</wp:posOffset>
          </wp:positionV>
          <wp:extent cx="2447925" cy="462046"/>
          <wp:effectExtent l="0" t="0" r="0" b="0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pt_BG_Logo-PH_Gmuend_01.png"/>
                  <pic:cNvPicPr/>
                </pic:nvPicPr>
                <pic:blipFill>
                  <a:blip r:embed="rId23"/>
                  <a:stretch>
                    <a:fillRect/>
                  </a:stretch>
                </pic:blipFill>
                <pic:spPr>
                  <a:xfrm>
                    <a:off x="0" y="0"/>
                    <a:ext cx="2447925" cy="462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14BC"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F90B582" wp14:editId="6D90286C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5286375" cy="7772400"/>
              <wp:effectExtent l="0" t="0" r="9525" b="0"/>
              <wp:wrapNone/>
              <wp:docPr id="11" name="Rechteck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86375" cy="77724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83611C9" id="Rechteck" o:spid="_x0000_s1026" style="position:absolute;margin-left:365.05pt;margin-top:-36pt;width:416.25pt;height:612pt;z-index:-25166131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" fillcolor="#492a86 [3204]" stroked="f" strokeweight="1pt">
              <v:stroke miterlimit="4"/>
              <v:textbox inset="3pt,3pt,3pt,3pt"/>
              <w10:wrap anchorx="page"/>
            </v:rect>
          </w:pict>
        </mc:Fallback>
      </mc:AlternateContent>
    </w:r>
    <w:r w:rsidR="0002169F"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E6B9C2A" wp14:editId="1152C483">
              <wp:simplePos x="0" y="0"/>
              <wp:positionH relativeFrom="column">
                <wp:posOffset>9208448</wp:posOffset>
              </wp:positionH>
              <wp:positionV relativeFrom="paragraph">
                <wp:posOffset>-228600</wp:posOffset>
              </wp:positionV>
              <wp:extent cx="562610" cy="595630"/>
              <wp:effectExtent l="0" t="0" r="8890" b="0"/>
              <wp:wrapNone/>
              <wp:docPr id="9" name="Form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610" cy="59563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4925" y="21600"/>
                            </a:moveTo>
                            <a:lnTo>
                              <a:pt x="6875" y="21600"/>
                            </a:lnTo>
                            <a:lnTo>
                              <a:pt x="6875" y="0"/>
                            </a:lnTo>
                            <a:lnTo>
                              <a:pt x="4925" y="0"/>
                            </a:lnTo>
                            <a:lnTo>
                              <a:pt x="4925" y="21600"/>
                            </a:lnTo>
                            <a:close/>
                            <a:moveTo>
                              <a:pt x="0" y="21600"/>
                            </a:moveTo>
                            <a:lnTo>
                              <a:pt x="1950" y="21600"/>
                            </a:lnTo>
                            <a:lnTo>
                              <a:pt x="1950" y="0"/>
                            </a:lnTo>
                            <a:lnTo>
                              <a:pt x="0" y="0"/>
                            </a:lnTo>
                            <a:lnTo>
                              <a:pt x="0" y="21600"/>
                            </a:lnTo>
                            <a:close/>
                            <a:moveTo>
                              <a:pt x="9849" y="21600"/>
                            </a:moveTo>
                            <a:lnTo>
                              <a:pt x="11800" y="21600"/>
                            </a:lnTo>
                            <a:lnTo>
                              <a:pt x="11800" y="0"/>
                            </a:lnTo>
                            <a:lnTo>
                              <a:pt x="9849" y="0"/>
                            </a:lnTo>
                            <a:lnTo>
                              <a:pt x="9849" y="21600"/>
                            </a:lnTo>
                            <a:close/>
                            <a:moveTo>
                              <a:pt x="19650" y="0"/>
                            </a:moveTo>
                            <a:lnTo>
                              <a:pt x="1965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lnTo>
                              <a:pt x="19650" y="0"/>
                            </a:lnTo>
                            <a:close/>
                            <a:moveTo>
                              <a:pt x="14725" y="21600"/>
                            </a:moveTo>
                            <a:lnTo>
                              <a:pt x="16675" y="21600"/>
                            </a:lnTo>
                            <a:lnTo>
                              <a:pt x="16675" y="0"/>
                            </a:lnTo>
                            <a:lnTo>
                              <a:pt x="14725" y="0"/>
                            </a:lnTo>
                            <a:lnTo>
                              <a:pt x="14725" y="2160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shape w14:anchorId="6511127B" id="Form" o:spid="_x0000_s1026" style="position:absolute;margin-left:725.05pt;margin-top:-18pt;width:44.3pt;height:46.9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" path="m4925,21600r1950,l6875,,4925,r,21600xm,21600r1950,l1950,,,,,21600xm9849,21600r1951,l11800,,9849,r,21600xm19650,r,21600l21600,21600,21600,,19650,xm14725,21600r1950,l16675,,14725,r,21600xe" fillcolor="#d7ccef [660]" stroked="f" strokeweight="1pt">
              <v:stroke miterlimit="4" joinstyle="miter"/>
              <v:path arrowok="t" o:extrusionok="f" o:connecttype="custom" o:connectlocs="281305,297815;281305,297815;281305,297815;281305,297815" o:connectangles="0,90,180,270"/>
            </v:shape>
          </w:pict>
        </mc:Fallback>
      </mc:AlternateContent>
    </w:r>
    <w:r w:rsidR="006B7247" w:rsidRPr="006B7247">
      <w:rPr>
        <w:lang w:bidi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86.25pt;height:56.25pt;visibility:visib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" o:bullet="t">
        <v:imagedata r:id="rId1" o:title="" cropright="-78f"/>
        <o:lock v:ext="edit" aspectratio="f"/>
      </v:shape>
    </w:pict>
  </w:numPicBullet>
  <w:numPicBullet w:numPicBulletId="1">
    <w:pict>
      <v:shape id="_x0000_i1067" type="#_x0000_t75" style="width:49.5pt;height:31.5pt;visibility:visib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" o:bullet="t">
        <v:imagedata r:id="rId2" o:title="" cropbottom="-218f"/>
        <o:lock v:ext="edit" aspectratio="f"/>
      </v:shape>
    </w:pict>
  </w:numPicBullet>
  <w:abstractNum w:abstractNumId="0" w15:restartNumberingAfterBreak="0">
    <w:nsid w:val="FFFFFF1D"/>
    <w:multiLevelType w:val="multilevel"/>
    <w:tmpl w:val="5A8636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452EE2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188ADA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450BED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04E9322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4C0232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E8CF9C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C40C79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B18A780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F0CE4D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E780AF8"/>
    <w:lvl w:ilvl="0">
      <w:start w:val="1"/>
      <w:numFmt w:val="bullet"/>
      <w:pStyle w:val="Aufzhlungszeichen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454C02" w:themeColor="accent2"/>
      </w:rPr>
    </w:lvl>
  </w:abstractNum>
  <w:abstractNum w:abstractNumId="11" w15:restartNumberingAfterBreak="0">
    <w:nsid w:val="087A741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3E30E63"/>
    <w:multiLevelType w:val="multilevel"/>
    <w:tmpl w:val="04090023"/>
    <w:styleLink w:val="ArtikelAbsch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C93066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65676461">
    <w:abstractNumId w:val="10"/>
  </w:num>
  <w:num w:numId="2" w16cid:durableId="859660985">
    <w:abstractNumId w:val="10"/>
    <w:lvlOverride w:ilvl="0">
      <w:startOverride w:val="1"/>
    </w:lvlOverride>
  </w:num>
  <w:num w:numId="3" w16cid:durableId="1802848384">
    <w:abstractNumId w:val="0"/>
  </w:num>
  <w:num w:numId="4" w16cid:durableId="1029601644">
    <w:abstractNumId w:val="13"/>
  </w:num>
  <w:num w:numId="5" w16cid:durableId="1435830382">
    <w:abstractNumId w:val="11"/>
  </w:num>
  <w:num w:numId="6" w16cid:durableId="139198684">
    <w:abstractNumId w:val="12"/>
  </w:num>
  <w:num w:numId="7" w16cid:durableId="201327922">
    <w:abstractNumId w:val="8"/>
  </w:num>
  <w:num w:numId="8" w16cid:durableId="1521506903">
    <w:abstractNumId w:val="7"/>
  </w:num>
  <w:num w:numId="9" w16cid:durableId="1666515058">
    <w:abstractNumId w:val="6"/>
  </w:num>
  <w:num w:numId="10" w16cid:durableId="1977948976">
    <w:abstractNumId w:val="5"/>
  </w:num>
  <w:num w:numId="11" w16cid:durableId="1180924023">
    <w:abstractNumId w:val="9"/>
  </w:num>
  <w:num w:numId="12" w16cid:durableId="1091849892">
    <w:abstractNumId w:val="4"/>
  </w:num>
  <w:num w:numId="13" w16cid:durableId="1305544433">
    <w:abstractNumId w:val="3"/>
  </w:num>
  <w:num w:numId="14" w16cid:durableId="713387671">
    <w:abstractNumId w:val="2"/>
  </w:num>
  <w:num w:numId="15" w16cid:durableId="9046810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E71"/>
    <w:rsid w:val="00005859"/>
    <w:rsid w:val="0000718F"/>
    <w:rsid w:val="00014602"/>
    <w:rsid w:val="0002169F"/>
    <w:rsid w:val="00025075"/>
    <w:rsid w:val="000339D7"/>
    <w:rsid w:val="00047530"/>
    <w:rsid w:val="000511EC"/>
    <w:rsid w:val="000873AE"/>
    <w:rsid w:val="00095CD7"/>
    <w:rsid w:val="000A79B4"/>
    <w:rsid w:val="000B4AF1"/>
    <w:rsid w:val="000B7976"/>
    <w:rsid w:val="000C0710"/>
    <w:rsid w:val="000C50ED"/>
    <w:rsid w:val="000C5140"/>
    <w:rsid w:val="000C7ABD"/>
    <w:rsid w:val="000E5CC5"/>
    <w:rsid w:val="00107CC4"/>
    <w:rsid w:val="00110C17"/>
    <w:rsid w:val="00111AC5"/>
    <w:rsid w:val="00135146"/>
    <w:rsid w:val="00176330"/>
    <w:rsid w:val="001A08C4"/>
    <w:rsid w:val="001A0BAE"/>
    <w:rsid w:val="001B43C6"/>
    <w:rsid w:val="001D1592"/>
    <w:rsid w:val="001D6C0F"/>
    <w:rsid w:val="001E0C08"/>
    <w:rsid w:val="001E306E"/>
    <w:rsid w:val="001E6505"/>
    <w:rsid w:val="001F59E2"/>
    <w:rsid w:val="002119D9"/>
    <w:rsid w:val="00224692"/>
    <w:rsid w:val="00245BBF"/>
    <w:rsid w:val="00267B4C"/>
    <w:rsid w:val="002709A2"/>
    <w:rsid w:val="00271244"/>
    <w:rsid w:val="00274766"/>
    <w:rsid w:val="00277CD6"/>
    <w:rsid w:val="00294303"/>
    <w:rsid w:val="00297B1B"/>
    <w:rsid w:val="002A3647"/>
    <w:rsid w:val="002A7A5F"/>
    <w:rsid w:val="002C6F17"/>
    <w:rsid w:val="00362383"/>
    <w:rsid w:val="00362BDC"/>
    <w:rsid w:val="00367C2B"/>
    <w:rsid w:val="003A10DC"/>
    <w:rsid w:val="0040612E"/>
    <w:rsid w:val="004212DE"/>
    <w:rsid w:val="00426ED7"/>
    <w:rsid w:val="00432756"/>
    <w:rsid w:val="00455236"/>
    <w:rsid w:val="004B5D2C"/>
    <w:rsid w:val="004C0C15"/>
    <w:rsid w:val="004C0CA5"/>
    <w:rsid w:val="004E7009"/>
    <w:rsid w:val="004F3333"/>
    <w:rsid w:val="004F6C42"/>
    <w:rsid w:val="00514278"/>
    <w:rsid w:val="005200E6"/>
    <w:rsid w:val="00525356"/>
    <w:rsid w:val="00542431"/>
    <w:rsid w:val="005519D3"/>
    <w:rsid w:val="005762FE"/>
    <w:rsid w:val="005877CE"/>
    <w:rsid w:val="005946A9"/>
    <w:rsid w:val="00596138"/>
    <w:rsid w:val="005A3DB6"/>
    <w:rsid w:val="005C5673"/>
    <w:rsid w:val="005F4B5B"/>
    <w:rsid w:val="00601E71"/>
    <w:rsid w:val="00605FA7"/>
    <w:rsid w:val="006219EB"/>
    <w:rsid w:val="00622B1F"/>
    <w:rsid w:val="006544CA"/>
    <w:rsid w:val="006801FC"/>
    <w:rsid w:val="006B7247"/>
    <w:rsid w:val="006E5ACD"/>
    <w:rsid w:val="006E624C"/>
    <w:rsid w:val="00711C89"/>
    <w:rsid w:val="007669D2"/>
    <w:rsid w:val="007873D7"/>
    <w:rsid w:val="00794C6E"/>
    <w:rsid w:val="007C61F3"/>
    <w:rsid w:val="007D5BFA"/>
    <w:rsid w:val="007E4F71"/>
    <w:rsid w:val="0080421E"/>
    <w:rsid w:val="00806045"/>
    <w:rsid w:val="00830B6F"/>
    <w:rsid w:val="008935F3"/>
    <w:rsid w:val="008A1DC1"/>
    <w:rsid w:val="008B5987"/>
    <w:rsid w:val="008B6DAB"/>
    <w:rsid w:val="00910B03"/>
    <w:rsid w:val="00910CEE"/>
    <w:rsid w:val="00913210"/>
    <w:rsid w:val="00943B0A"/>
    <w:rsid w:val="00953606"/>
    <w:rsid w:val="009623E2"/>
    <w:rsid w:val="00963086"/>
    <w:rsid w:val="0096705F"/>
    <w:rsid w:val="00974E84"/>
    <w:rsid w:val="00982EDB"/>
    <w:rsid w:val="009966C9"/>
    <w:rsid w:val="0099707F"/>
    <w:rsid w:val="009A3B55"/>
    <w:rsid w:val="009C4BD2"/>
    <w:rsid w:val="009D0C46"/>
    <w:rsid w:val="009D53F8"/>
    <w:rsid w:val="00A02CDE"/>
    <w:rsid w:val="00A04A32"/>
    <w:rsid w:val="00A8275A"/>
    <w:rsid w:val="00A95099"/>
    <w:rsid w:val="00AB2947"/>
    <w:rsid w:val="00AB3E78"/>
    <w:rsid w:val="00AD7690"/>
    <w:rsid w:val="00AF10FC"/>
    <w:rsid w:val="00B01F38"/>
    <w:rsid w:val="00B2286B"/>
    <w:rsid w:val="00B26D9B"/>
    <w:rsid w:val="00B41A80"/>
    <w:rsid w:val="00B4216C"/>
    <w:rsid w:val="00B81112"/>
    <w:rsid w:val="00BB4080"/>
    <w:rsid w:val="00BD0406"/>
    <w:rsid w:val="00BD4467"/>
    <w:rsid w:val="00BD4B81"/>
    <w:rsid w:val="00C5612F"/>
    <w:rsid w:val="00C7276D"/>
    <w:rsid w:val="00C85841"/>
    <w:rsid w:val="00C92330"/>
    <w:rsid w:val="00C972ED"/>
    <w:rsid w:val="00CA4811"/>
    <w:rsid w:val="00CD4801"/>
    <w:rsid w:val="00CE43D5"/>
    <w:rsid w:val="00D06340"/>
    <w:rsid w:val="00D12B21"/>
    <w:rsid w:val="00D25767"/>
    <w:rsid w:val="00D42607"/>
    <w:rsid w:val="00D4514A"/>
    <w:rsid w:val="00D708E3"/>
    <w:rsid w:val="00D87B63"/>
    <w:rsid w:val="00D952B8"/>
    <w:rsid w:val="00DA6939"/>
    <w:rsid w:val="00DB1645"/>
    <w:rsid w:val="00DB2C6D"/>
    <w:rsid w:val="00DB7DD5"/>
    <w:rsid w:val="00DC525F"/>
    <w:rsid w:val="00DE07CD"/>
    <w:rsid w:val="00DE383F"/>
    <w:rsid w:val="00E120A5"/>
    <w:rsid w:val="00E159EA"/>
    <w:rsid w:val="00E3121F"/>
    <w:rsid w:val="00E506A2"/>
    <w:rsid w:val="00E60898"/>
    <w:rsid w:val="00E6227F"/>
    <w:rsid w:val="00E62918"/>
    <w:rsid w:val="00E711B4"/>
    <w:rsid w:val="00E80A24"/>
    <w:rsid w:val="00E85841"/>
    <w:rsid w:val="00E90749"/>
    <w:rsid w:val="00E91C66"/>
    <w:rsid w:val="00EB3048"/>
    <w:rsid w:val="00F37F91"/>
    <w:rsid w:val="00F70078"/>
    <w:rsid w:val="00F959CC"/>
    <w:rsid w:val="00FC3D2F"/>
    <w:rsid w:val="00FD38E2"/>
    <w:rsid w:val="00FD6078"/>
    <w:rsid w:val="00FF0AD0"/>
    <w:rsid w:val="00FF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CA9C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lang w:val="de-DE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nhideWhenUsed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12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4801"/>
    <w:rPr>
      <w:rFonts w:ascii="Century Gothic" w:hAnsi="Century Gothic"/>
      <w:color w:val="000000" w:themeColor="text1"/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37F91"/>
    <w:pPr>
      <w:keepNext/>
      <w:keepLines/>
      <w:spacing w:after="480" w:line="240" w:lineRule="auto"/>
      <w:contextualSpacing/>
      <w:outlineLvl w:val="0"/>
    </w:pPr>
    <w:rPr>
      <w:rFonts w:eastAsiaTheme="majorEastAsia" w:cstheme="majorBidi"/>
      <w:b/>
      <w:color w:val="492A86" w:themeColor="accent1"/>
      <w:sz w:val="36"/>
      <w:szCs w:val="5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711C89"/>
    <w:pPr>
      <w:keepNext/>
      <w:keepLines/>
      <w:spacing w:before="120" w:after="120" w:line="240" w:lineRule="auto"/>
      <w:contextualSpacing/>
      <w:outlineLvl w:val="1"/>
    </w:pPr>
    <w:rPr>
      <w:rFonts w:eastAsiaTheme="majorEastAsia" w:cstheme="majorBidi"/>
      <w:b/>
      <w:bCs/>
      <w:color w:val="454C02" w:themeColor="accent2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rsid w:val="00711C89"/>
    <w:pPr>
      <w:keepNext/>
      <w:keepLines/>
      <w:spacing w:before="40" w:after="0"/>
      <w:outlineLvl w:val="2"/>
    </w:pPr>
    <w:rPr>
      <w:rFonts w:eastAsiaTheme="majorEastAsia" w:cstheme="majorBidi"/>
      <w:b/>
      <w:bCs/>
      <w:sz w:val="22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711C89"/>
    <w:pPr>
      <w:keepNext/>
      <w:keepLines/>
      <w:spacing w:before="40" w:after="0" w:line="240" w:lineRule="auto"/>
      <w:outlineLvl w:val="3"/>
    </w:pPr>
    <w:rPr>
      <w:rFonts w:eastAsiaTheme="majorEastAsia" w:cstheme="majorBidi"/>
      <w:b/>
      <w:bCs/>
      <w:color w:val="492A86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rsid w:val="00711C89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711C89"/>
    <w:pPr>
      <w:keepNext/>
      <w:keepLines/>
      <w:spacing w:before="40" w:after="0"/>
      <w:outlineLvl w:val="5"/>
    </w:pPr>
    <w:rPr>
      <w:rFonts w:eastAsiaTheme="majorEastAsia" w:cstheme="majorBidi"/>
      <w:color w:val="241542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711C8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41542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9"/>
    <w:semiHidden/>
    <w:qFormat/>
    <w:rsid w:val="00711C8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9"/>
    <w:semiHidden/>
    <w:qFormat/>
    <w:rsid w:val="00711C8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11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semiHidden/>
    <w:qFormat/>
    <w:rsid w:val="00711C89"/>
    <w:pPr>
      <w:spacing w:after="0" w:line="240" w:lineRule="auto"/>
    </w:pPr>
    <w:rPr>
      <w:rFonts w:ascii="Century Gothic" w:hAnsi="Century Gothic"/>
    </w:rPr>
  </w:style>
  <w:style w:type="paragraph" w:customStyle="1" w:styleId="Foto">
    <w:name w:val="Foto"/>
    <w:basedOn w:val="KeinLeerraum"/>
    <w:uiPriority w:val="12"/>
    <w:qFormat/>
    <w:rsid w:val="00711C89"/>
    <w:pPr>
      <w:spacing w:before="100" w:after="100"/>
      <w:ind w:left="101" w:right="101"/>
      <w:jc w:val="center"/>
    </w:pPr>
    <w:rPr>
      <w:noProof/>
    </w:rPr>
  </w:style>
  <w:style w:type="paragraph" w:styleId="Titel">
    <w:name w:val="Title"/>
    <w:basedOn w:val="Standard"/>
    <w:link w:val="TitelZchn"/>
    <w:uiPriority w:val="2"/>
    <w:qFormat/>
    <w:rsid w:val="00711C89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kern w:val="28"/>
      <w:sz w:val="48"/>
      <w:szCs w:val="88"/>
    </w:rPr>
  </w:style>
  <w:style w:type="character" w:customStyle="1" w:styleId="TitelZchn">
    <w:name w:val="Titel Zchn"/>
    <w:basedOn w:val="Absatz-Standardschriftart"/>
    <w:link w:val="Titel"/>
    <w:uiPriority w:val="2"/>
    <w:rsid w:val="00711C89"/>
    <w:rPr>
      <w:rFonts w:ascii="Century Gothic" w:eastAsiaTheme="majorEastAsia" w:hAnsi="Century Gothic" w:cstheme="majorBidi"/>
      <w:b/>
      <w:color w:val="FFFFFF" w:themeColor="background1"/>
      <w:kern w:val="28"/>
      <w:sz w:val="48"/>
      <w:szCs w:val="88"/>
    </w:rPr>
  </w:style>
  <w:style w:type="paragraph" w:styleId="Untertitel">
    <w:name w:val="Subtitle"/>
    <w:basedOn w:val="Standard"/>
    <w:next w:val="Standard"/>
    <w:link w:val="UntertitelZchn"/>
    <w:uiPriority w:val="3"/>
    <w:qFormat/>
    <w:rsid w:val="00711C89"/>
    <w:pPr>
      <w:numPr>
        <w:ilvl w:val="1"/>
      </w:numPr>
      <w:spacing w:before="60" w:after="0" w:line="240" w:lineRule="auto"/>
    </w:pPr>
    <w:rPr>
      <w:b/>
      <w:bCs/>
      <w:color w:val="FFFFFF" w:themeColor="background1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3"/>
    <w:rsid w:val="00711C89"/>
    <w:rPr>
      <w:rFonts w:ascii="Century Gothic" w:hAnsi="Century Gothic"/>
      <w:b/>
      <w:bCs/>
      <w:color w:val="FFFFFF" w:themeColor="background1"/>
      <w:sz w:val="22"/>
      <w:szCs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11C89"/>
    <w:rPr>
      <w:rFonts w:ascii="Century Gothic" w:eastAsiaTheme="majorEastAsia" w:hAnsi="Century Gothic" w:cstheme="majorBidi"/>
      <w:b/>
      <w:bCs/>
      <w:color w:val="000000" w:themeColor="text1"/>
      <w:sz w:val="22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11C89"/>
    <w:rPr>
      <w:rFonts w:ascii="Century Gothic" w:eastAsiaTheme="majorEastAsia" w:hAnsi="Century Gothic" w:cstheme="majorBidi"/>
      <w:b/>
      <w:bCs/>
      <w:color w:val="454C02" w:themeColor="accent2"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sid w:val="00711C89"/>
    <w:rPr>
      <w:rFonts w:ascii="Century Gothic" w:hAnsi="Century Gothic"/>
      <w:color w:val="808080"/>
    </w:rPr>
  </w:style>
  <w:style w:type="paragraph" w:customStyle="1" w:styleId="Organisation">
    <w:name w:val="Organisation"/>
    <w:basedOn w:val="Standard"/>
    <w:uiPriority w:val="3"/>
    <w:qFormat/>
    <w:rsid w:val="00711C89"/>
    <w:pPr>
      <w:spacing w:before="120" w:after="0" w:line="240" w:lineRule="auto"/>
      <w:contextualSpacing/>
      <w:jc w:val="center"/>
    </w:pPr>
    <w:rPr>
      <w:b/>
      <w:bCs/>
      <w:caps/>
      <w:color w:val="FFFFFF" w:themeColor="background1"/>
      <w:sz w:val="40"/>
      <w:szCs w:val="40"/>
    </w:rPr>
  </w:style>
  <w:style w:type="paragraph" w:styleId="Aufzhlungszeichen">
    <w:name w:val="List Bullet"/>
    <w:basedOn w:val="Standard"/>
    <w:uiPriority w:val="2"/>
    <w:qFormat/>
    <w:rsid w:val="00711C89"/>
    <w:pPr>
      <w:numPr>
        <w:numId w:val="1"/>
      </w:numPr>
      <w:spacing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37F91"/>
    <w:rPr>
      <w:rFonts w:ascii="Century Gothic" w:eastAsiaTheme="majorEastAsia" w:hAnsi="Century Gothic" w:cstheme="majorBidi"/>
      <w:b/>
      <w:color w:val="492A86" w:themeColor="accent1"/>
      <w:sz w:val="36"/>
      <w:szCs w:val="5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11C89"/>
    <w:rPr>
      <w:rFonts w:ascii="Century Gothic" w:eastAsiaTheme="majorEastAsia" w:hAnsi="Century Gothic" w:cstheme="majorBidi"/>
      <w:b/>
      <w:bCs/>
      <w:color w:val="492A86" w:themeColor="accent1"/>
    </w:rPr>
  </w:style>
  <w:style w:type="paragraph" w:customStyle="1" w:styleId="Kontaktinfos">
    <w:name w:val="Kontaktinfos"/>
    <w:basedOn w:val="Standard"/>
    <w:uiPriority w:val="4"/>
    <w:qFormat/>
    <w:rsid w:val="00711C89"/>
    <w:pPr>
      <w:contextualSpacing/>
    </w:pPr>
  </w:style>
  <w:style w:type="paragraph" w:styleId="Inhaltsverzeichnisberschrift">
    <w:name w:val="TOC Heading"/>
    <w:basedOn w:val="berschrift1"/>
    <w:next w:val="Standard"/>
    <w:uiPriority w:val="9"/>
    <w:unhideWhenUsed/>
    <w:qFormat/>
    <w:rsid w:val="00711C89"/>
    <w:pPr>
      <w:outlineLvl w:val="9"/>
    </w:pPr>
  </w:style>
  <w:style w:type="paragraph" w:styleId="Verzeichnis2">
    <w:name w:val="toc 2"/>
    <w:basedOn w:val="Verzeichnis1"/>
    <w:next w:val="Standard"/>
    <w:autoRedefine/>
    <w:uiPriority w:val="10"/>
    <w:qFormat/>
    <w:rsid w:val="00711C89"/>
    <w:pPr>
      <w:ind w:left="200"/>
    </w:pPr>
  </w:style>
  <w:style w:type="paragraph" w:styleId="Verzeichnis1">
    <w:name w:val="toc 1"/>
    <w:basedOn w:val="Standard"/>
    <w:next w:val="Standard"/>
    <w:autoRedefine/>
    <w:uiPriority w:val="10"/>
    <w:qFormat/>
    <w:rsid w:val="00711C89"/>
    <w:pPr>
      <w:tabs>
        <w:tab w:val="right" w:leader="dot" w:pos="6120"/>
      </w:tabs>
      <w:spacing w:after="240"/>
    </w:p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711C89"/>
    <w:rPr>
      <w:rFonts w:ascii="Century Gothic" w:eastAsiaTheme="majorEastAsia" w:hAnsi="Century Gothic" w:cstheme="majorBidi"/>
      <w:color w:val="000000" w:themeColor="text1"/>
    </w:rPr>
  </w:style>
  <w:style w:type="character" w:styleId="Seitenzahl">
    <w:name w:val="page number"/>
    <w:basedOn w:val="Absatz-Standardschriftart"/>
    <w:uiPriority w:val="12"/>
    <w:unhideWhenUsed/>
    <w:qFormat/>
    <w:rsid w:val="00711C89"/>
    <w:rPr>
      <w:rFonts w:ascii="Century Gothic" w:hAnsi="Century Gothic"/>
      <w:b/>
      <w:bCs/>
      <w:color w:val="492A86" w:themeColor="accent1"/>
    </w:rPr>
  </w:style>
  <w:style w:type="paragraph" w:styleId="Zitat">
    <w:name w:val="Quote"/>
    <w:basedOn w:val="Standard"/>
    <w:next w:val="Standard"/>
    <w:link w:val="ZitatZchn"/>
    <w:uiPriority w:val="2"/>
    <w:qFormat/>
    <w:rsid w:val="00711C89"/>
    <w:pPr>
      <w:pBdr>
        <w:top w:val="single" w:sz="8" w:space="10" w:color="492A86" w:themeColor="accent1"/>
        <w:left w:val="single" w:sz="8" w:space="14" w:color="FFFFFF" w:themeColor="background1"/>
        <w:bottom w:val="single" w:sz="8" w:space="10" w:color="492A86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b/>
      <w:i/>
      <w:iCs/>
      <w:color w:val="000000" w:themeColor="text2"/>
      <w:sz w:val="28"/>
      <w:szCs w:val="34"/>
    </w:rPr>
  </w:style>
  <w:style w:type="character" w:customStyle="1" w:styleId="ZitatZchn">
    <w:name w:val="Zitat Zchn"/>
    <w:basedOn w:val="Absatz-Standardschriftart"/>
    <w:link w:val="Zitat"/>
    <w:uiPriority w:val="2"/>
    <w:rsid w:val="00711C89"/>
    <w:rPr>
      <w:rFonts w:ascii="Century Gothic" w:hAnsi="Century Gothic"/>
      <w:b/>
      <w:i/>
      <w:iCs/>
      <w:color w:val="000000" w:themeColor="text2"/>
      <w:sz w:val="28"/>
      <w:szCs w:val="34"/>
    </w:rPr>
  </w:style>
  <w:style w:type="paragraph" w:styleId="Beschriftung">
    <w:name w:val="caption"/>
    <w:basedOn w:val="Standard"/>
    <w:next w:val="Standard"/>
    <w:uiPriority w:val="35"/>
    <w:semiHidden/>
    <w:qFormat/>
    <w:rsid w:val="00711C89"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rsid w:val="00711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11C89"/>
    <w:rPr>
      <w:rFonts w:ascii="Century Gothic" w:hAnsi="Century Gothic"/>
      <w:color w:val="000000" w:themeColor="text1"/>
    </w:rPr>
  </w:style>
  <w:style w:type="paragraph" w:styleId="Fuzeile">
    <w:name w:val="footer"/>
    <w:basedOn w:val="Standard"/>
    <w:link w:val="FuzeileZchn"/>
    <w:uiPriority w:val="99"/>
    <w:semiHidden/>
    <w:rsid w:val="00711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11C89"/>
    <w:rPr>
      <w:rFonts w:ascii="Century Gothic" w:hAnsi="Century Gothic"/>
      <w:color w:val="000000" w:themeColor="text1"/>
    </w:rPr>
  </w:style>
  <w:style w:type="paragraph" w:customStyle="1" w:styleId="KontaktCover">
    <w:name w:val="Kontakt Cover"/>
    <w:basedOn w:val="Standard"/>
    <w:qFormat/>
    <w:rsid w:val="00711C89"/>
    <w:pPr>
      <w:contextualSpacing/>
      <w:jc w:val="center"/>
    </w:pPr>
    <w:rPr>
      <w:b/>
      <w:color w:val="FFFFFF" w:themeColor="background1"/>
      <w:sz w:val="24"/>
      <w:szCs w:val="24"/>
    </w:rPr>
  </w:style>
  <w:style w:type="paragraph" w:customStyle="1" w:styleId="Bild">
    <w:name w:val="Bild"/>
    <w:basedOn w:val="KeinLeerraum"/>
    <w:qFormat/>
    <w:rsid w:val="00711C89"/>
    <w:pPr>
      <w:spacing w:after="480"/>
      <w:jc w:val="center"/>
    </w:pPr>
    <w:rPr>
      <w:color w:val="000000" w:themeColor="text1"/>
      <w:sz w:val="21"/>
    </w:rPr>
  </w:style>
  <w:style w:type="character" w:styleId="Fett">
    <w:name w:val="Strong"/>
    <w:basedOn w:val="Absatz-Standardschriftart"/>
    <w:uiPriority w:val="22"/>
    <w:qFormat/>
    <w:rsid w:val="00711C89"/>
    <w:rPr>
      <w:rFonts w:ascii="Century Gothic" w:hAnsi="Century Gothic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1C8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1C89"/>
    <w:rPr>
      <w:rFonts w:ascii="Segoe UI" w:hAnsi="Segoe UI" w:cs="Segoe UI"/>
      <w:color w:val="000000" w:themeColor="text1"/>
      <w:sz w:val="18"/>
      <w:szCs w:val="18"/>
    </w:rPr>
  </w:style>
  <w:style w:type="numbering" w:styleId="111111">
    <w:name w:val="Outline List 2"/>
    <w:basedOn w:val="KeineListe"/>
    <w:uiPriority w:val="99"/>
    <w:semiHidden/>
    <w:unhideWhenUsed/>
    <w:rsid w:val="00711C89"/>
    <w:pPr>
      <w:numPr>
        <w:numId w:val="4"/>
      </w:numPr>
    </w:pPr>
  </w:style>
  <w:style w:type="numbering" w:styleId="1ai">
    <w:name w:val="Outline List 1"/>
    <w:basedOn w:val="KeineListe"/>
    <w:uiPriority w:val="99"/>
    <w:semiHidden/>
    <w:unhideWhenUsed/>
    <w:rsid w:val="00711C89"/>
    <w:pPr>
      <w:numPr>
        <w:numId w:val="5"/>
      </w:numPr>
    </w:p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711C89"/>
    <w:rPr>
      <w:rFonts w:ascii="Century Gothic" w:eastAsiaTheme="majorEastAsia" w:hAnsi="Century Gothic" w:cstheme="majorBidi"/>
      <w:color w:val="241542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711C89"/>
    <w:rPr>
      <w:rFonts w:ascii="Century Gothic" w:eastAsiaTheme="majorEastAsia" w:hAnsi="Century Gothic" w:cstheme="majorBidi"/>
      <w:i/>
      <w:iCs/>
      <w:color w:val="241542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rsid w:val="00711C89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rsid w:val="00711C89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711C89"/>
    <w:pPr>
      <w:numPr>
        <w:numId w:val="6"/>
      </w:numPr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711C89"/>
  </w:style>
  <w:style w:type="paragraph" w:styleId="Blocktext">
    <w:name w:val="Block Text"/>
    <w:basedOn w:val="Standard"/>
    <w:uiPriority w:val="99"/>
    <w:semiHidden/>
    <w:unhideWhenUsed/>
    <w:rsid w:val="00711C89"/>
    <w:pPr>
      <w:pBdr>
        <w:top w:val="single" w:sz="2" w:space="10" w:color="492A86" w:themeColor="accent1"/>
        <w:left w:val="single" w:sz="2" w:space="10" w:color="492A86" w:themeColor="accent1"/>
        <w:bottom w:val="single" w:sz="2" w:space="10" w:color="492A86" w:themeColor="accent1"/>
        <w:right w:val="single" w:sz="2" w:space="10" w:color="492A86" w:themeColor="accent1"/>
      </w:pBdr>
      <w:ind w:left="1152" w:right="1152"/>
    </w:pPr>
    <w:rPr>
      <w:i/>
      <w:iCs/>
      <w:color w:val="492A86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711C8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11C89"/>
    <w:rPr>
      <w:rFonts w:ascii="Century Gothic" w:hAnsi="Century Gothic"/>
      <w:color w:val="000000" w:themeColor="text1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711C8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711C89"/>
    <w:rPr>
      <w:rFonts w:ascii="Century Gothic" w:hAnsi="Century Gothic"/>
      <w:color w:val="000000" w:themeColor="text1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711C89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711C89"/>
    <w:rPr>
      <w:rFonts w:ascii="Century Gothic" w:hAnsi="Century Gothic"/>
      <w:color w:val="000000" w:themeColor="text1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711C89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711C89"/>
    <w:rPr>
      <w:rFonts w:ascii="Century Gothic" w:hAnsi="Century Gothic"/>
      <w:color w:val="000000" w:themeColor="text1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711C8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711C89"/>
    <w:rPr>
      <w:rFonts w:ascii="Century Gothic" w:hAnsi="Century Gothic"/>
      <w:color w:val="000000" w:themeColor="text1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711C89"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711C89"/>
    <w:rPr>
      <w:rFonts w:ascii="Century Gothic" w:hAnsi="Century Gothic"/>
      <w:color w:val="000000" w:themeColor="text1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711C89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711C89"/>
    <w:rPr>
      <w:rFonts w:ascii="Century Gothic" w:hAnsi="Century Gothic"/>
      <w:color w:val="000000" w:themeColor="text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711C89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711C89"/>
    <w:rPr>
      <w:rFonts w:ascii="Century Gothic" w:hAnsi="Century Gothic"/>
      <w:color w:val="000000" w:themeColor="text1"/>
      <w:sz w:val="16"/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711C89"/>
    <w:rPr>
      <w:rFonts w:ascii="Century Gothic" w:hAnsi="Century Gothic"/>
      <w:b/>
      <w:bCs/>
      <w:i/>
      <w:iCs/>
      <w:spacing w:val="5"/>
    </w:rPr>
  </w:style>
  <w:style w:type="paragraph" w:styleId="Gruformel">
    <w:name w:val="Closing"/>
    <w:basedOn w:val="Standard"/>
    <w:link w:val="GruformelZchn"/>
    <w:uiPriority w:val="99"/>
    <w:semiHidden/>
    <w:unhideWhenUsed/>
    <w:rsid w:val="00711C89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711C89"/>
    <w:rPr>
      <w:rFonts w:ascii="Century Gothic" w:hAnsi="Century Gothic"/>
      <w:color w:val="000000" w:themeColor="text1"/>
    </w:rPr>
  </w:style>
  <w:style w:type="table" w:styleId="FarbigesRaster">
    <w:name w:val="Colorful Grid"/>
    <w:basedOn w:val="NormaleTabelle"/>
    <w:uiPriority w:val="73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CCEF" w:themeFill="accent1" w:themeFillTint="33"/>
    </w:tcPr>
    <w:tblStylePr w:type="firstRow">
      <w:rPr>
        <w:b/>
        <w:bCs/>
      </w:rPr>
      <w:tblPr/>
      <w:tcPr>
        <w:shd w:val="clear" w:color="auto" w:fill="B099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99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1F6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1F64" w:themeFill="accent1" w:themeFillShade="BF"/>
      </w:tcPr>
    </w:tblStylePr>
    <w:tblStylePr w:type="band1Vert">
      <w:tblPr/>
      <w:tcPr>
        <w:shd w:val="clear" w:color="auto" w:fill="9D80D7" w:themeFill="accent1" w:themeFillTint="7F"/>
      </w:tcPr>
    </w:tblStylePr>
    <w:tblStylePr w:type="band1Horz">
      <w:tblPr/>
      <w:tcPr>
        <w:shd w:val="clear" w:color="auto" w:fill="9D80D7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CAA" w:themeFill="accent2" w:themeFillTint="33"/>
    </w:tcPr>
    <w:tblStylePr w:type="firstRow">
      <w:rPr>
        <w:b/>
        <w:bCs/>
      </w:rPr>
      <w:tblPr/>
      <w:tcPr>
        <w:shd w:val="clear" w:color="auto" w:fill="EAFA5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FA5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3380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33801" w:themeFill="accent2" w:themeFillShade="BF"/>
      </w:tcPr>
    </w:tblStylePr>
    <w:tblStylePr w:type="band1Vert">
      <w:tblPr/>
      <w:tcPr>
        <w:shd w:val="clear" w:color="auto" w:fill="E5F92D" w:themeFill="accent2" w:themeFillTint="7F"/>
      </w:tcPr>
    </w:tblStylePr>
    <w:tblStylePr w:type="band1Horz">
      <w:tblPr/>
      <w:tcPr>
        <w:shd w:val="clear" w:color="auto" w:fill="E5F92D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9F1" w:themeFill="accent3" w:themeFillTint="33"/>
    </w:tcPr>
    <w:tblStylePr w:type="firstRow">
      <w:rPr>
        <w:b/>
        <w:bCs/>
      </w:rPr>
      <w:tblPr/>
      <w:tcPr>
        <w:shd w:val="clear" w:color="auto" w:fill="9BB5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B5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3C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3C73" w:themeFill="accent3" w:themeFillShade="BF"/>
      </w:tcPr>
    </w:tblStylePr>
    <w:tblStylePr w:type="band1Vert">
      <w:tblPr/>
      <w:tcPr>
        <w:shd w:val="clear" w:color="auto" w:fill="83A2DE" w:themeFill="accent3" w:themeFillTint="7F"/>
      </w:tcPr>
    </w:tblStylePr>
    <w:tblStylePr w:type="band1Horz">
      <w:tblPr/>
      <w:tcPr>
        <w:shd w:val="clear" w:color="auto" w:fill="83A2DE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9EA" w:themeFill="accent4" w:themeFillTint="33"/>
    </w:tcPr>
    <w:tblStylePr w:type="firstRow">
      <w:rPr>
        <w:b/>
        <w:bCs/>
      </w:rPr>
      <w:tblPr/>
      <w:tcPr>
        <w:shd w:val="clear" w:color="auto" w:fill="D3D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D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6F7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6F71" w:themeFill="accent4" w:themeFillShade="BF"/>
      </w:tcPr>
    </w:tblStylePr>
    <w:tblStylePr w:type="band1Vert">
      <w:tblPr/>
      <w:tcPr>
        <w:shd w:val="clear" w:color="auto" w:fill="C9CACB" w:themeFill="accent4" w:themeFillTint="7F"/>
      </w:tcPr>
    </w:tblStylePr>
    <w:tblStylePr w:type="band1Horz">
      <w:tblPr/>
      <w:tcPr>
        <w:shd w:val="clear" w:color="auto" w:fill="C9CACB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5" w:themeFillTint="33"/>
    </w:tcPr>
    <w:tblStylePr w:type="firstRow">
      <w:rPr>
        <w:b/>
        <w:bCs/>
      </w:rPr>
      <w:tblPr/>
      <w:tcPr>
        <w:shd w:val="clear" w:color="auto" w:fill="9999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5" w:themeFillShade="BF"/>
      </w:tcPr>
    </w:tblStylePr>
    <w:tblStylePr w:type="band1Vert">
      <w:tblPr/>
      <w:tcPr>
        <w:shd w:val="clear" w:color="auto" w:fill="808080" w:themeFill="accent5" w:themeFillTint="7F"/>
      </w:tcPr>
    </w:tblStylePr>
    <w:tblStylePr w:type="band1Horz">
      <w:tblPr/>
      <w:tcPr>
        <w:shd w:val="clear" w:color="auto" w:fill="808080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63C01" w:themeFill="accent2" w:themeFillShade="CC"/>
      </w:tcPr>
    </w:tblStylePr>
    <w:tblStylePr w:type="lastRow">
      <w:rPr>
        <w:b/>
        <w:bCs/>
        <w:color w:val="363C0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E5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63C01" w:themeFill="accent2" w:themeFillShade="CC"/>
      </w:tcPr>
    </w:tblStylePr>
    <w:tblStylePr w:type="lastRow">
      <w:rPr>
        <w:b/>
        <w:bCs/>
        <w:color w:val="363C0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0EB" w:themeFill="accent1" w:themeFillTint="3F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ED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63C01" w:themeFill="accent2" w:themeFillShade="CC"/>
      </w:tcPr>
    </w:tblStylePr>
    <w:tblStylePr w:type="lastRow">
      <w:rPr>
        <w:b/>
        <w:bCs/>
        <w:color w:val="363C0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C96" w:themeFill="accent2" w:themeFillTint="3F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7779" w:themeFill="accent4" w:themeFillShade="CC"/>
      </w:tcPr>
    </w:tblStylePr>
    <w:tblStylePr w:type="lastRow">
      <w:rPr>
        <w:b/>
        <w:bCs/>
        <w:color w:val="75777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1EE" w:themeFill="accent3" w:themeFillTint="3F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407B" w:themeFill="accent3" w:themeFillShade="CC"/>
      </w:tcPr>
    </w:tblStylePr>
    <w:tblStylePr w:type="lastRow">
      <w:rPr>
        <w:b/>
        <w:bCs/>
        <w:color w:val="20407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4E5" w:themeFill="accent4" w:themeFillTint="3F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00" w:themeFill="accent5" w:themeFillShade="CC"/>
      </w:tcPr>
    </w:tblStylePr>
    <w:tblStylePr w:type="lastRow">
      <w:rPr>
        <w:b/>
        <w:bCs/>
        <w:color w:val="0000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54C0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4C0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54C02" w:themeColor="accent2"/>
        <w:left w:val="single" w:sz="4" w:space="0" w:color="492A86" w:themeColor="accent1"/>
        <w:bottom w:val="single" w:sz="4" w:space="0" w:color="492A86" w:themeColor="accent1"/>
        <w:right w:val="single" w:sz="4" w:space="0" w:color="492A8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5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4C0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195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1950" w:themeColor="accent1" w:themeShade="99"/>
          <w:insideV w:val="nil"/>
        </w:tcBorders>
        <w:shd w:val="clear" w:color="auto" w:fill="2B195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1950" w:themeFill="accent1" w:themeFillShade="99"/>
      </w:tcPr>
    </w:tblStylePr>
    <w:tblStylePr w:type="band1Vert">
      <w:tblPr/>
      <w:tcPr>
        <w:shd w:val="clear" w:color="auto" w:fill="B099DF" w:themeFill="accent1" w:themeFillTint="66"/>
      </w:tcPr>
    </w:tblStylePr>
    <w:tblStylePr w:type="band1Horz">
      <w:tblPr/>
      <w:tcPr>
        <w:shd w:val="clear" w:color="auto" w:fill="9D80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54C02" w:themeColor="accent2"/>
        <w:left w:val="single" w:sz="4" w:space="0" w:color="454C02" w:themeColor="accent2"/>
        <w:bottom w:val="single" w:sz="4" w:space="0" w:color="454C02" w:themeColor="accent2"/>
        <w:right w:val="single" w:sz="4" w:space="0" w:color="454C0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ED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4C0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2D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2D01" w:themeColor="accent2" w:themeShade="99"/>
          <w:insideV w:val="nil"/>
        </w:tcBorders>
        <w:shd w:val="clear" w:color="auto" w:fill="292D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2D01" w:themeFill="accent2" w:themeFillShade="99"/>
      </w:tcPr>
    </w:tblStylePr>
    <w:tblStylePr w:type="band1Vert">
      <w:tblPr/>
      <w:tcPr>
        <w:shd w:val="clear" w:color="auto" w:fill="EAFA56" w:themeFill="accent2" w:themeFillTint="66"/>
      </w:tcPr>
    </w:tblStylePr>
    <w:tblStylePr w:type="band1Horz">
      <w:tblPr/>
      <w:tcPr>
        <w:shd w:val="clear" w:color="auto" w:fill="E5F92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39597" w:themeColor="accent4"/>
        <w:left w:val="single" w:sz="4" w:space="0" w:color="29519B" w:themeColor="accent3"/>
        <w:bottom w:val="single" w:sz="4" w:space="0" w:color="29519B" w:themeColor="accent3"/>
        <w:right w:val="single" w:sz="4" w:space="0" w:color="29519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95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305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305C" w:themeColor="accent3" w:themeShade="99"/>
          <w:insideV w:val="nil"/>
        </w:tcBorders>
        <w:shd w:val="clear" w:color="auto" w:fill="18305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05C" w:themeFill="accent3" w:themeFillShade="99"/>
      </w:tcPr>
    </w:tblStylePr>
    <w:tblStylePr w:type="band1Vert">
      <w:tblPr/>
      <w:tcPr>
        <w:shd w:val="clear" w:color="auto" w:fill="9BB5E4" w:themeFill="accent3" w:themeFillTint="66"/>
      </w:tcPr>
    </w:tblStylePr>
    <w:tblStylePr w:type="band1Horz">
      <w:tblPr/>
      <w:tcPr>
        <w:shd w:val="clear" w:color="auto" w:fill="83A2DE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9519B" w:themeColor="accent3"/>
        <w:left w:val="single" w:sz="4" w:space="0" w:color="939597" w:themeColor="accent4"/>
        <w:bottom w:val="single" w:sz="4" w:space="0" w:color="939597" w:themeColor="accent4"/>
        <w:right w:val="single" w:sz="4" w:space="0" w:color="9395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51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59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595A" w:themeColor="accent4" w:themeShade="99"/>
          <w:insideV w:val="nil"/>
        </w:tcBorders>
        <w:shd w:val="clear" w:color="auto" w:fill="5759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95A" w:themeFill="accent4" w:themeFillShade="99"/>
      </w:tcPr>
    </w:tblStylePr>
    <w:tblStylePr w:type="band1Vert">
      <w:tblPr/>
      <w:tcPr>
        <w:shd w:val="clear" w:color="auto" w:fill="D3D4D5" w:themeFill="accent4" w:themeFillTint="66"/>
      </w:tcPr>
    </w:tblStylePr>
    <w:tblStylePr w:type="band1Horz">
      <w:tblPr/>
      <w:tcPr>
        <w:shd w:val="clear" w:color="auto" w:fill="C9CA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000000" w:themeColor="accent5"/>
        <w:bottom w:val="single" w:sz="4" w:space="0" w:color="000000" w:themeColor="accent5"/>
        <w:right w:val="single" w:sz="4" w:space="0" w:color="000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5" w:themeShade="99"/>
          <w:insideV w:val="nil"/>
        </w:tcBorders>
        <w:shd w:val="clear" w:color="auto" w:fill="000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5" w:themeFillShade="99"/>
      </w:tcPr>
    </w:tblStylePr>
    <w:tblStylePr w:type="band1Vert">
      <w:tblPr/>
      <w:tcPr>
        <w:shd w:val="clear" w:color="auto" w:fill="999999" w:themeFill="accent5" w:themeFillTint="66"/>
      </w:tcPr>
    </w:tblStylePr>
    <w:tblStylePr w:type="band1Horz">
      <w:tblPr/>
      <w:tcPr>
        <w:shd w:val="clear" w:color="auto" w:fill="8080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000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711C89"/>
    <w:rPr>
      <w:rFonts w:ascii="Century Gothic" w:hAnsi="Century Gothic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11C89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11C89"/>
    <w:rPr>
      <w:rFonts w:ascii="Century Gothic" w:hAnsi="Century Gothic"/>
      <w:color w:val="000000" w:themeColor="text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11C8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11C89"/>
    <w:rPr>
      <w:rFonts w:ascii="Century Gothic" w:hAnsi="Century Gothic"/>
      <w:b/>
      <w:bCs/>
      <w:color w:val="000000" w:themeColor="text1"/>
    </w:rPr>
  </w:style>
  <w:style w:type="table" w:styleId="DunkleListe">
    <w:name w:val="Dark List"/>
    <w:basedOn w:val="NormaleTabelle"/>
    <w:uiPriority w:val="70"/>
    <w:semiHidden/>
    <w:unhideWhenUsed/>
    <w:rsid w:val="00711C8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711C8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92A8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154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1F6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1F6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1F6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1F64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711C8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54C0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25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380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380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380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3801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711C8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519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28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3C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3C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3C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3C73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711C8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395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4A4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6F7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6F7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6F7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6F71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711C8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711C8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711C89"/>
  </w:style>
  <w:style w:type="character" w:customStyle="1" w:styleId="DatumZchn">
    <w:name w:val="Datum Zchn"/>
    <w:basedOn w:val="Absatz-Standardschriftart"/>
    <w:link w:val="Datum"/>
    <w:uiPriority w:val="99"/>
    <w:semiHidden/>
    <w:rsid w:val="00711C89"/>
    <w:rPr>
      <w:rFonts w:ascii="Century Gothic" w:hAnsi="Century Gothic"/>
      <w:color w:val="000000" w:themeColor="tex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11C8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11C89"/>
    <w:rPr>
      <w:rFonts w:ascii="Segoe UI" w:hAnsi="Segoe UI" w:cs="Segoe UI"/>
      <w:color w:val="000000" w:themeColor="text1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711C89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711C89"/>
    <w:rPr>
      <w:rFonts w:ascii="Century Gothic" w:hAnsi="Century Gothic"/>
      <w:color w:val="000000" w:themeColor="text1"/>
    </w:rPr>
  </w:style>
  <w:style w:type="character" w:styleId="Hervorhebung">
    <w:name w:val="Emphasis"/>
    <w:basedOn w:val="Absatz-Standardschriftart"/>
    <w:uiPriority w:val="20"/>
    <w:semiHidden/>
    <w:unhideWhenUsed/>
    <w:qFormat/>
    <w:rsid w:val="00711C89"/>
    <w:rPr>
      <w:rFonts w:ascii="Century Gothic" w:hAnsi="Century Gothic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711C89"/>
    <w:rPr>
      <w:rFonts w:ascii="Century Gothic" w:hAnsi="Century Gothic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711C89"/>
    <w:pPr>
      <w:spacing w:after="0"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11C89"/>
    <w:rPr>
      <w:rFonts w:ascii="Century Gothic" w:hAnsi="Century Gothic"/>
      <w:color w:val="000000" w:themeColor="text1"/>
    </w:rPr>
  </w:style>
  <w:style w:type="paragraph" w:styleId="Umschlagadresse">
    <w:name w:val="envelope address"/>
    <w:basedOn w:val="Standard"/>
    <w:uiPriority w:val="99"/>
    <w:semiHidden/>
    <w:unhideWhenUsed/>
    <w:rsid w:val="00711C8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711C89"/>
    <w:pPr>
      <w:spacing w:after="0" w:line="240" w:lineRule="auto"/>
    </w:pPr>
    <w:rPr>
      <w:rFonts w:eastAsiaTheme="majorEastAsia" w:cstheme="majorBidi"/>
    </w:rPr>
  </w:style>
  <w:style w:type="character" w:styleId="BesuchterLink">
    <w:name w:val="FollowedHyperlink"/>
    <w:basedOn w:val="Absatz-Standardschriftart"/>
    <w:uiPriority w:val="99"/>
    <w:semiHidden/>
    <w:unhideWhenUsed/>
    <w:rsid w:val="00711C89"/>
    <w:rPr>
      <w:rFonts w:ascii="Century Gothic" w:hAnsi="Century Gothic"/>
      <w:color w:val="939597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711C89"/>
    <w:rPr>
      <w:rFonts w:ascii="Century Gothic" w:hAnsi="Century Gothic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11C89"/>
    <w:pPr>
      <w:spacing w:after="0"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11C89"/>
    <w:rPr>
      <w:rFonts w:ascii="Century Gothic" w:hAnsi="Century Gothic"/>
      <w:color w:val="000000" w:themeColor="text1"/>
    </w:rPr>
  </w:style>
  <w:style w:type="table" w:styleId="Gitternetztabelle1hell">
    <w:name w:val="Grid Table 1 Light"/>
    <w:basedOn w:val="NormaleTabelle"/>
    <w:uiPriority w:val="46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B099DF" w:themeColor="accent1" w:themeTint="66"/>
        <w:left w:val="single" w:sz="4" w:space="0" w:color="B099DF" w:themeColor="accent1" w:themeTint="66"/>
        <w:bottom w:val="single" w:sz="4" w:space="0" w:color="B099DF" w:themeColor="accent1" w:themeTint="66"/>
        <w:right w:val="single" w:sz="4" w:space="0" w:color="B099DF" w:themeColor="accent1" w:themeTint="66"/>
        <w:insideH w:val="single" w:sz="4" w:space="0" w:color="B099DF" w:themeColor="accent1" w:themeTint="66"/>
        <w:insideV w:val="single" w:sz="4" w:space="0" w:color="B099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66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66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EAFA56" w:themeColor="accent2" w:themeTint="66"/>
        <w:left w:val="single" w:sz="4" w:space="0" w:color="EAFA56" w:themeColor="accent2" w:themeTint="66"/>
        <w:bottom w:val="single" w:sz="4" w:space="0" w:color="EAFA56" w:themeColor="accent2" w:themeTint="66"/>
        <w:right w:val="single" w:sz="4" w:space="0" w:color="EAFA56" w:themeColor="accent2" w:themeTint="66"/>
        <w:insideH w:val="single" w:sz="4" w:space="0" w:color="EAFA56" w:themeColor="accent2" w:themeTint="66"/>
        <w:insideV w:val="single" w:sz="4" w:space="0" w:color="EAFA5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F40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F40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9BB5E4" w:themeColor="accent3" w:themeTint="66"/>
        <w:left w:val="single" w:sz="4" w:space="0" w:color="9BB5E4" w:themeColor="accent3" w:themeTint="66"/>
        <w:bottom w:val="single" w:sz="4" w:space="0" w:color="9BB5E4" w:themeColor="accent3" w:themeTint="66"/>
        <w:right w:val="single" w:sz="4" w:space="0" w:color="9BB5E4" w:themeColor="accent3" w:themeTint="66"/>
        <w:insideH w:val="single" w:sz="4" w:space="0" w:color="9BB5E4" w:themeColor="accent3" w:themeTint="66"/>
        <w:insideV w:val="single" w:sz="4" w:space="0" w:color="9BB5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990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90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D3D4D5" w:themeColor="accent4" w:themeTint="66"/>
        <w:left w:val="single" w:sz="4" w:space="0" w:color="D3D4D5" w:themeColor="accent4" w:themeTint="66"/>
        <w:bottom w:val="single" w:sz="4" w:space="0" w:color="D3D4D5" w:themeColor="accent4" w:themeTint="66"/>
        <w:right w:val="single" w:sz="4" w:space="0" w:color="D3D4D5" w:themeColor="accent4" w:themeTint="66"/>
        <w:insideH w:val="single" w:sz="4" w:space="0" w:color="D3D4D5" w:themeColor="accent4" w:themeTint="66"/>
        <w:insideV w:val="single" w:sz="4" w:space="0" w:color="D3D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EBF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BF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5" w:themeTint="66"/>
        <w:left w:val="single" w:sz="4" w:space="0" w:color="999999" w:themeColor="accent5" w:themeTint="66"/>
        <w:bottom w:val="single" w:sz="4" w:space="0" w:color="999999" w:themeColor="accent5" w:themeTint="66"/>
        <w:right w:val="single" w:sz="4" w:space="0" w:color="999999" w:themeColor="accent5" w:themeTint="66"/>
        <w:insideH w:val="single" w:sz="4" w:space="0" w:color="999999" w:themeColor="accent5" w:themeTint="66"/>
        <w:insideV w:val="single" w:sz="4" w:space="0" w:color="9999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711C8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711C89"/>
    <w:pPr>
      <w:spacing w:after="0" w:line="240" w:lineRule="auto"/>
    </w:pPr>
    <w:tblPr>
      <w:tblStyleRowBandSize w:val="1"/>
      <w:tblStyleColBandSize w:val="1"/>
      <w:tblBorders>
        <w:top w:val="single" w:sz="2" w:space="0" w:color="8966CF" w:themeColor="accent1" w:themeTint="99"/>
        <w:bottom w:val="single" w:sz="2" w:space="0" w:color="8966CF" w:themeColor="accent1" w:themeTint="99"/>
        <w:insideH w:val="single" w:sz="2" w:space="0" w:color="8966CF" w:themeColor="accent1" w:themeTint="99"/>
        <w:insideV w:val="single" w:sz="2" w:space="0" w:color="8966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66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66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711C89"/>
    <w:pPr>
      <w:spacing w:after="0" w:line="240" w:lineRule="auto"/>
    </w:pPr>
    <w:tblPr>
      <w:tblStyleRowBandSize w:val="1"/>
      <w:tblStyleColBandSize w:val="1"/>
      <w:tblBorders>
        <w:top w:val="single" w:sz="2" w:space="0" w:color="DCF406" w:themeColor="accent2" w:themeTint="99"/>
        <w:bottom w:val="single" w:sz="2" w:space="0" w:color="DCF406" w:themeColor="accent2" w:themeTint="99"/>
        <w:insideH w:val="single" w:sz="2" w:space="0" w:color="DCF406" w:themeColor="accent2" w:themeTint="99"/>
        <w:insideV w:val="single" w:sz="2" w:space="0" w:color="DCF40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F40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F40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711C89"/>
    <w:pPr>
      <w:spacing w:after="0" w:line="240" w:lineRule="auto"/>
    </w:pPr>
    <w:tblPr>
      <w:tblStyleRowBandSize w:val="1"/>
      <w:tblStyleColBandSize w:val="1"/>
      <w:tblBorders>
        <w:top w:val="single" w:sz="2" w:space="0" w:color="6990D7" w:themeColor="accent3" w:themeTint="99"/>
        <w:bottom w:val="single" w:sz="2" w:space="0" w:color="6990D7" w:themeColor="accent3" w:themeTint="99"/>
        <w:insideH w:val="single" w:sz="2" w:space="0" w:color="6990D7" w:themeColor="accent3" w:themeTint="99"/>
        <w:insideV w:val="single" w:sz="2" w:space="0" w:color="6990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90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90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711C89"/>
    <w:pPr>
      <w:spacing w:after="0" w:line="240" w:lineRule="auto"/>
    </w:pPr>
    <w:tblPr>
      <w:tblStyleRowBandSize w:val="1"/>
      <w:tblStyleColBandSize w:val="1"/>
      <w:tblBorders>
        <w:top w:val="single" w:sz="2" w:space="0" w:color="BEBFC0" w:themeColor="accent4" w:themeTint="99"/>
        <w:bottom w:val="single" w:sz="2" w:space="0" w:color="BEBFC0" w:themeColor="accent4" w:themeTint="99"/>
        <w:insideH w:val="single" w:sz="2" w:space="0" w:color="BEBFC0" w:themeColor="accent4" w:themeTint="99"/>
        <w:insideV w:val="single" w:sz="2" w:space="0" w:color="BEBF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BF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BF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711C8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5" w:themeTint="99"/>
        <w:bottom w:val="single" w:sz="2" w:space="0" w:color="666666" w:themeColor="accent5" w:themeTint="99"/>
        <w:insideH w:val="single" w:sz="2" w:space="0" w:color="666666" w:themeColor="accent5" w:themeTint="99"/>
        <w:insideV w:val="single" w:sz="2" w:space="0" w:color="666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711C89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8966CF" w:themeColor="accent1" w:themeTint="99"/>
        <w:left w:val="single" w:sz="4" w:space="0" w:color="8966CF" w:themeColor="accent1" w:themeTint="99"/>
        <w:bottom w:val="single" w:sz="4" w:space="0" w:color="8966CF" w:themeColor="accent1" w:themeTint="99"/>
        <w:right w:val="single" w:sz="4" w:space="0" w:color="8966CF" w:themeColor="accent1" w:themeTint="99"/>
        <w:insideH w:val="single" w:sz="4" w:space="0" w:color="8966CF" w:themeColor="accent1" w:themeTint="99"/>
        <w:insideV w:val="single" w:sz="4" w:space="0" w:color="8966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  <w:tblStylePr w:type="neCell">
      <w:tblPr/>
      <w:tcPr>
        <w:tcBorders>
          <w:bottom w:val="single" w:sz="4" w:space="0" w:color="8966CF" w:themeColor="accent1" w:themeTint="99"/>
        </w:tcBorders>
      </w:tcPr>
    </w:tblStylePr>
    <w:tblStylePr w:type="nwCell">
      <w:tblPr/>
      <w:tcPr>
        <w:tcBorders>
          <w:bottom w:val="single" w:sz="4" w:space="0" w:color="8966CF" w:themeColor="accent1" w:themeTint="99"/>
        </w:tcBorders>
      </w:tcPr>
    </w:tblStylePr>
    <w:tblStylePr w:type="seCell">
      <w:tblPr/>
      <w:tcPr>
        <w:tcBorders>
          <w:top w:val="single" w:sz="4" w:space="0" w:color="8966CF" w:themeColor="accent1" w:themeTint="99"/>
        </w:tcBorders>
      </w:tcPr>
    </w:tblStylePr>
    <w:tblStylePr w:type="swCell">
      <w:tblPr/>
      <w:tcPr>
        <w:tcBorders>
          <w:top w:val="single" w:sz="4" w:space="0" w:color="8966CF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DCF406" w:themeColor="accent2" w:themeTint="99"/>
        <w:left w:val="single" w:sz="4" w:space="0" w:color="DCF406" w:themeColor="accent2" w:themeTint="99"/>
        <w:bottom w:val="single" w:sz="4" w:space="0" w:color="DCF406" w:themeColor="accent2" w:themeTint="99"/>
        <w:right w:val="single" w:sz="4" w:space="0" w:color="DCF406" w:themeColor="accent2" w:themeTint="99"/>
        <w:insideH w:val="single" w:sz="4" w:space="0" w:color="DCF406" w:themeColor="accent2" w:themeTint="99"/>
        <w:insideV w:val="single" w:sz="4" w:space="0" w:color="DCF40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  <w:tblStylePr w:type="neCell">
      <w:tblPr/>
      <w:tcPr>
        <w:tcBorders>
          <w:bottom w:val="single" w:sz="4" w:space="0" w:color="DCF406" w:themeColor="accent2" w:themeTint="99"/>
        </w:tcBorders>
      </w:tcPr>
    </w:tblStylePr>
    <w:tblStylePr w:type="nwCell">
      <w:tblPr/>
      <w:tcPr>
        <w:tcBorders>
          <w:bottom w:val="single" w:sz="4" w:space="0" w:color="DCF406" w:themeColor="accent2" w:themeTint="99"/>
        </w:tcBorders>
      </w:tcPr>
    </w:tblStylePr>
    <w:tblStylePr w:type="seCell">
      <w:tblPr/>
      <w:tcPr>
        <w:tcBorders>
          <w:top w:val="single" w:sz="4" w:space="0" w:color="DCF406" w:themeColor="accent2" w:themeTint="99"/>
        </w:tcBorders>
      </w:tcPr>
    </w:tblStylePr>
    <w:tblStylePr w:type="swCell">
      <w:tblPr/>
      <w:tcPr>
        <w:tcBorders>
          <w:top w:val="single" w:sz="4" w:space="0" w:color="DCF406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6990D7" w:themeColor="accent3" w:themeTint="99"/>
        <w:left w:val="single" w:sz="4" w:space="0" w:color="6990D7" w:themeColor="accent3" w:themeTint="99"/>
        <w:bottom w:val="single" w:sz="4" w:space="0" w:color="6990D7" w:themeColor="accent3" w:themeTint="99"/>
        <w:right w:val="single" w:sz="4" w:space="0" w:color="6990D7" w:themeColor="accent3" w:themeTint="99"/>
        <w:insideH w:val="single" w:sz="4" w:space="0" w:color="6990D7" w:themeColor="accent3" w:themeTint="99"/>
        <w:insideV w:val="single" w:sz="4" w:space="0" w:color="6990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  <w:tblStylePr w:type="neCell">
      <w:tblPr/>
      <w:tcPr>
        <w:tcBorders>
          <w:bottom w:val="single" w:sz="4" w:space="0" w:color="6990D7" w:themeColor="accent3" w:themeTint="99"/>
        </w:tcBorders>
      </w:tcPr>
    </w:tblStylePr>
    <w:tblStylePr w:type="nwCell">
      <w:tblPr/>
      <w:tcPr>
        <w:tcBorders>
          <w:bottom w:val="single" w:sz="4" w:space="0" w:color="6990D7" w:themeColor="accent3" w:themeTint="99"/>
        </w:tcBorders>
      </w:tcPr>
    </w:tblStylePr>
    <w:tblStylePr w:type="seCell">
      <w:tblPr/>
      <w:tcPr>
        <w:tcBorders>
          <w:top w:val="single" w:sz="4" w:space="0" w:color="6990D7" w:themeColor="accent3" w:themeTint="99"/>
        </w:tcBorders>
      </w:tcPr>
    </w:tblStylePr>
    <w:tblStylePr w:type="swCell">
      <w:tblPr/>
      <w:tcPr>
        <w:tcBorders>
          <w:top w:val="single" w:sz="4" w:space="0" w:color="6990D7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BEBFC0" w:themeColor="accent4" w:themeTint="99"/>
        <w:left w:val="single" w:sz="4" w:space="0" w:color="BEBFC0" w:themeColor="accent4" w:themeTint="99"/>
        <w:bottom w:val="single" w:sz="4" w:space="0" w:color="BEBFC0" w:themeColor="accent4" w:themeTint="99"/>
        <w:right w:val="single" w:sz="4" w:space="0" w:color="BEBFC0" w:themeColor="accent4" w:themeTint="99"/>
        <w:insideH w:val="single" w:sz="4" w:space="0" w:color="BEBFC0" w:themeColor="accent4" w:themeTint="99"/>
        <w:insideV w:val="single" w:sz="4" w:space="0" w:color="BEBF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  <w:tblStylePr w:type="neCell">
      <w:tblPr/>
      <w:tcPr>
        <w:tcBorders>
          <w:bottom w:val="single" w:sz="4" w:space="0" w:color="BEBFC0" w:themeColor="accent4" w:themeTint="99"/>
        </w:tcBorders>
      </w:tcPr>
    </w:tblStylePr>
    <w:tblStylePr w:type="nwCell">
      <w:tblPr/>
      <w:tcPr>
        <w:tcBorders>
          <w:bottom w:val="single" w:sz="4" w:space="0" w:color="BEBFC0" w:themeColor="accent4" w:themeTint="99"/>
        </w:tcBorders>
      </w:tcPr>
    </w:tblStylePr>
    <w:tblStylePr w:type="seCell">
      <w:tblPr/>
      <w:tcPr>
        <w:tcBorders>
          <w:top w:val="single" w:sz="4" w:space="0" w:color="BEBFC0" w:themeColor="accent4" w:themeTint="99"/>
        </w:tcBorders>
      </w:tcPr>
    </w:tblStylePr>
    <w:tblStylePr w:type="swCell">
      <w:tblPr/>
      <w:tcPr>
        <w:tcBorders>
          <w:top w:val="single" w:sz="4" w:space="0" w:color="BEBFC0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  <w:tblStylePr w:type="neCell">
      <w:tblPr/>
      <w:tcPr>
        <w:tcBorders>
          <w:bottom w:val="single" w:sz="4" w:space="0" w:color="666666" w:themeColor="accent5" w:themeTint="99"/>
        </w:tcBorders>
      </w:tcPr>
    </w:tblStylePr>
    <w:tblStylePr w:type="nwCell">
      <w:tblPr/>
      <w:tcPr>
        <w:tcBorders>
          <w:bottom w:val="single" w:sz="4" w:space="0" w:color="666666" w:themeColor="accent5" w:themeTint="99"/>
        </w:tcBorders>
      </w:tcPr>
    </w:tblStylePr>
    <w:tblStylePr w:type="seCell">
      <w:tblPr/>
      <w:tcPr>
        <w:tcBorders>
          <w:top w:val="single" w:sz="4" w:space="0" w:color="666666" w:themeColor="accent5" w:themeTint="99"/>
        </w:tcBorders>
      </w:tcPr>
    </w:tblStylePr>
    <w:tblStylePr w:type="swCell">
      <w:tblPr/>
      <w:tcPr>
        <w:tcBorders>
          <w:top w:val="single" w:sz="4" w:space="0" w:color="666666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8966CF" w:themeColor="accent1" w:themeTint="99"/>
        <w:left w:val="single" w:sz="4" w:space="0" w:color="8966CF" w:themeColor="accent1" w:themeTint="99"/>
        <w:bottom w:val="single" w:sz="4" w:space="0" w:color="8966CF" w:themeColor="accent1" w:themeTint="99"/>
        <w:right w:val="single" w:sz="4" w:space="0" w:color="8966CF" w:themeColor="accent1" w:themeTint="99"/>
        <w:insideH w:val="single" w:sz="4" w:space="0" w:color="8966CF" w:themeColor="accent1" w:themeTint="99"/>
        <w:insideV w:val="single" w:sz="4" w:space="0" w:color="8966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2A86" w:themeColor="accent1"/>
          <w:left w:val="single" w:sz="4" w:space="0" w:color="492A86" w:themeColor="accent1"/>
          <w:bottom w:val="single" w:sz="4" w:space="0" w:color="492A86" w:themeColor="accent1"/>
          <w:right w:val="single" w:sz="4" w:space="0" w:color="492A86" w:themeColor="accent1"/>
          <w:insideH w:val="nil"/>
          <w:insideV w:val="nil"/>
        </w:tcBorders>
        <w:shd w:val="clear" w:color="auto" w:fill="492A86" w:themeFill="accent1"/>
      </w:tcPr>
    </w:tblStylePr>
    <w:tblStylePr w:type="lastRow">
      <w:rPr>
        <w:b/>
        <w:bCs/>
      </w:rPr>
      <w:tblPr/>
      <w:tcPr>
        <w:tcBorders>
          <w:top w:val="double" w:sz="4" w:space="0" w:color="492A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DCF406" w:themeColor="accent2" w:themeTint="99"/>
        <w:left w:val="single" w:sz="4" w:space="0" w:color="DCF406" w:themeColor="accent2" w:themeTint="99"/>
        <w:bottom w:val="single" w:sz="4" w:space="0" w:color="DCF406" w:themeColor="accent2" w:themeTint="99"/>
        <w:right w:val="single" w:sz="4" w:space="0" w:color="DCF406" w:themeColor="accent2" w:themeTint="99"/>
        <w:insideH w:val="single" w:sz="4" w:space="0" w:color="DCF406" w:themeColor="accent2" w:themeTint="99"/>
        <w:insideV w:val="single" w:sz="4" w:space="0" w:color="DCF40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4C02" w:themeColor="accent2"/>
          <w:left w:val="single" w:sz="4" w:space="0" w:color="454C02" w:themeColor="accent2"/>
          <w:bottom w:val="single" w:sz="4" w:space="0" w:color="454C02" w:themeColor="accent2"/>
          <w:right w:val="single" w:sz="4" w:space="0" w:color="454C02" w:themeColor="accent2"/>
          <w:insideH w:val="nil"/>
          <w:insideV w:val="nil"/>
        </w:tcBorders>
        <w:shd w:val="clear" w:color="auto" w:fill="454C02" w:themeFill="accent2"/>
      </w:tcPr>
    </w:tblStylePr>
    <w:tblStylePr w:type="lastRow">
      <w:rPr>
        <w:b/>
        <w:bCs/>
      </w:rPr>
      <w:tblPr/>
      <w:tcPr>
        <w:tcBorders>
          <w:top w:val="double" w:sz="4" w:space="0" w:color="454C0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6990D7" w:themeColor="accent3" w:themeTint="99"/>
        <w:left w:val="single" w:sz="4" w:space="0" w:color="6990D7" w:themeColor="accent3" w:themeTint="99"/>
        <w:bottom w:val="single" w:sz="4" w:space="0" w:color="6990D7" w:themeColor="accent3" w:themeTint="99"/>
        <w:right w:val="single" w:sz="4" w:space="0" w:color="6990D7" w:themeColor="accent3" w:themeTint="99"/>
        <w:insideH w:val="single" w:sz="4" w:space="0" w:color="6990D7" w:themeColor="accent3" w:themeTint="99"/>
        <w:insideV w:val="single" w:sz="4" w:space="0" w:color="6990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519B" w:themeColor="accent3"/>
          <w:left w:val="single" w:sz="4" w:space="0" w:color="29519B" w:themeColor="accent3"/>
          <w:bottom w:val="single" w:sz="4" w:space="0" w:color="29519B" w:themeColor="accent3"/>
          <w:right w:val="single" w:sz="4" w:space="0" w:color="29519B" w:themeColor="accent3"/>
          <w:insideH w:val="nil"/>
          <w:insideV w:val="nil"/>
        </w:tcBorders>
        <w:shd w:val="clear" w:color="auto" w:fill="29519B" w:themeFill="accent3"/>
      </w:tcPr>
    </w:tblStylePr>
    <w:tblStylePr w:type="lastRow">
      <w:rPr>
        <w:b/>
        <w:bCs/>
      </w:rPr>
      <w:tblPr/>
      <w:tcPr>
        <w:tcBorders>
          <w:top w:val="double" w:sz="4" w:space="0" w:color="2951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BEBFC0" w:themeColor="accent4" w:themeTint="99"/>
        <w:left w:val="single" w:sz="4" w:space="0" w:color="BEBFC0" w:themeColor="accent4" w:themeTint="99"/>
        <w:bottom w:val="single" w:sz="4" w:space="0" w:color="BEBFC0" w:themeColor="accent4" w:themeTint="99"/>
        <w:right w:val="single" w:sz="4" w:space="0" w:color="BEBFC0" w:themeColor="accent4" w:themeTint="99"/>
        <w:insideH w:val="single" w:sz="4" w:space="0" w:color="BEBFC0" w:themeColor="accent4" w:themeTint="99"/>
        <w:insideV w:val="single" w:sz="4" w:space="0" w:color="BEBF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597" w:themeColor="accent4"/>
          <w:left w:val="single" w:sz="4" w:space="0" w:color="939597" w:themeColor="accent4"/>
          <w:bottom w:val="single" w:sz="4" w:space="0" w:color="939597" w:themeColor="accent4"/>
          <w:right w:val="single" w:sz="4" w:space="0" w:color="939597" w:themeColor="accent4"/>
          <w:insideH w:val="nil"/>
          <w:insideV w:val="nil"/>
        </w:tcBorders>
        <w:shd w:val="clear" w:color="auto" w:fill="939597" w:themeFill="accent4"/>
      </w:tcPr>
    </w:tblStylePr>
    <w:tblStylePr w:type="lastRow">
      <w:rPr>
        <w:b/>
        <w:bCs/>
      </w:rPr>
      <w:tblPr/>
      <w:tcPr>
        <w:tcBorders>
          <w:top w:val="double" w:sz="4" w:space="0" w:color="9395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5"/>
          <w:left w:val="single" w:sz="4" w:space="0" w:color="000000" w:themeColor="accent5"/>
          <w:bottom w:val="single" w:sz="4" w:space="0" w:color="000000" w:themeColor="accent5"/>
          <w:right w:val="single" w:sz="4" w:space="0" w:color="000000" w:themeColor="accent5"/>
          <w:insideH w:val="nil"/>
          <w:insideV w:val="nil"/>
        </w:tcBorders>
        <w:shd w:val="clear" w:color="auto" w:fill="000000" w:themeFill="accent5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CC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2A8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2A8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2A8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2A86" w:themeFill="accent1"/>
      </w:tcPr>
    </w:tblStylePr>
    <w:tblStylePr w:type="band1Vert">
      <w:tblPr/>
      <w:tcPr>
        <w:shd w:val="clear" w:color="auto" w:fill="B099DF" w:themeFill="accent1" w:themeFillTint="66"/>
      </w:tcPr>
    </w:tblStylePr>
    <w:tblStylePr w:type="band1Horz">
      <w:tblPr/>
      <w:tcPr>
        <w:shd w:val="clear" w:color="auto" w:fill="B099DF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A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4C0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4C0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4C0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4C02" w:themeFill="accent2"/>
      </w:tcPr>
    </w:tblStylePr>
    <w:tblStylePr w:type="band1Vert">
      <w:tblPr/>
      <w:tcPr>
        <w:shd w:val="clear" w:color="auto" w:fill="EAFA56" w:themeFill="accent2" w:themeFillTint="66"/>
      </w:tcPr>
    </w:tblStylePr>
    <w:tblStylePr w:type="band1Horz">
      <w:tblPr/>
      <w:tcPr>
        <w:shd w:val="clear" w:color="auto" w:fill="EAFA56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9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519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519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51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519B" w:themeFill="accent3"/>
      </w:tcPr>
    </w:tblStylePr>
    <w:tblStylePr w:type="band1Vert">
      <w:tblPr/>
      <w:tcPr>
        <w:shd w:val="clear" w:color="auto" w:fill="9BB5E4" w:themeFill="accent3" w:themeFillTint="66"/>
      </w:tcPr>
    </w:tblStylePr>
    <w:tblStylePr w:type="band1Horz">
      <w:tblPr/>
      <w:tcPr>
        <w:shd w:val="clear" w:color="auto" w:fill="9BB5E4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5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5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395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39597" w:themeFill="accent4"/>
      </w:tcPr>
    </w:tblStylePr>
    <w:tblStylePr w:type="band1Vert">
      <w:tblPr/>
      <w:tcPr>
        <w:shd w:val="clear" w:color="auto" w:fill="D3D4D5" w:themeFill="accent4" w:themeFillTint="66"/>
      </w:tcPr>
    </w:tblStylePr>
    <w:tblStylePr w:type="band1Horz">
      <w:tblPr/>
      <w:tcPr>
        <w:shd w:val="clear" w:color="auto" w:fill="D3D4D5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5"/>
      </w:tcPr>
    </w:tblStylePr>
    <w:tblStylePr w:type="band1Vert">
      <w:tblPr/>
      <w:tcPr>
        <w:shd w:val="clear" w:color="auto" w:fill="999999" w:themeFill="accent5" w:themeFillTint="66"/>
      </w:tcPr>
    </w:tblStylePr>
    <w:tblStylePr w:type="band1Horz">
      <w:tblPr/>
      <w:tcPr>
        <w:shd w:val="clear" w:color="auto" w:fill="999999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711C89"/>
    <w:pPr>
      <w:spacing w:after="0" w:line="240" w:lineRule="auto"/>
    </w:pPr>
    <w:rPr>
      <w:color w:val="361F64" w:themeColor="accent1" w:themeShade="BF"/>
    </w:rPr>
    <w:tblPr>
      <w:tblStyleRowBandSize w:val="1"/>
      <w:tblStyleColBandSize w:val="1"/>
      <w:tblBorders>
        <w:top w:val="single" w:sz="4" w:space="0" w:color="8966CF" w:themeColor="accent1" w:themeTint="99"/>
        <w:left w:val="single" w:sz="4" w:space="0" w:color="8966CF" w:themeColor="accent1" w:themeTint="99"/>
        <w:bottom w:val="single" w:sz="4" w:space="0" w:color="8966CF" w:themeColor="accent1" w:themeTint="99"/>
        <w:right w:val="single" w:sz="4" w:space="0" w:color="8966CF" w:themeColor="accent1" w:themeTint="99"/>
        <w:insideH w:val="single" w:sz="4" w:space="0" w:color="8966CF" w:themeColor="accent1" w:themeTint="99"/>
        <w:insideV w:val="single" w:sz="4" w:space="0" w:color="8966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966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66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711C89"/>
    <w:pPr>
      <w:spacing w:after="0" w:line="240" w:lineRule="auto"/>
    </w:pPr>
    <w:rPr>
      <w:color w:val="333801" w:themeColor="accent2" w:themeShade="BF"/>
    </w:rPr>
    <w:tblPr>
      <w:tblStyleRowBandSize w:val="1"/>
      <w:tblStyleColBandSize w:val="1"/>
      <w:tblBorders>
        <w:top w:val="single" w:sz="4" w:space="0" w:color="DCF406" w:themeColor="accent2" w:themeTint="99"/>
        <w:left w:val="single" w:sz="4" w:space="0" w:color="DCF406" w:themeColor="accent2" w:themeTint="99"/>
        <w:bottom w:val="single" w:sz="4" w:space="0" w:color="DCF406" w:themeColor="accent2" w:themeTint="99"/>
        <w:right w:val="single" w:sz="4" w:space="0" w:color="DCF406" w:themeColor="accent2" w:themeTint="99"/>
        <w:insideH w:val="single" w:sz="4" w:space="0" w:color="DCF406" w:themeColor="accent2" w:themeTint="99"/>
        <w:insideV w:val="single" w:sz="4" w:space="0" w:color="DCF40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CF40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F40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711C89"/>
    <w:pPr>
      <w:spacing w:after="0" w:line="240" w:lineRule="auto"/>
    </w:pPr>
    <w:rPr>
      <w:color w:val="1E3C73" w:themeColor="accent3" w:themeShade="BF"/>
    </w:rPr>
    <w:tblPr>
      <w:tblStyleRowBandSize w:val="1"/>
      <w:tblStyleColBandSize w:val="1"/>
      <w:tblBorders>
        <w:top w:val="single" w:sz="4" w:space="0" w:color="6990D7" w:themeColor="accent3" w:themeTint="99"/>
        <w:left w:val="single" w:sz="4" w:space="0" w:color="6990D7" w:themeColor="accent3" w:themeTint="99"/>
        <w:bottom w:val="single" w:sz="4" w:space="0" w:color="6990D7" w:themeColor="accent3" w:themeTint="99"/>
        <w:right w:val="single" w:sz="4" w:space="0" w:color="6990D7" w:themeColor="accent3" w:themeTint="99"/>
        <w:insideH w:val="single" w:sz="4" w:space="0" w:color="6990D7" w:themeColor="accent3" w:themeTint="99"/>
        <w:insideV w:val="single" w:sz="4" w:space="0" w:color="6990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990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90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711C89"/>
    <w:pPr>
      <w:spacing w:after="0" w:line="240" w:lineRule="auto"/>
    </w:pPr>
    <w:rPr>
      <w:color w:val="6D6F71" w:themeColor="accent4" w:themeShade="BF"/>
    </w:rPr>
    <w:tblPr>
      <w:tblStyleRowBandSize w:val="1"/>
      <w:tblStyleColBandSize w:val="1"/>
      <w:tblBorders>
        <w:top w:val="single" w:sz="4" w:space="0" w:color="BEBFC0" w:themeColor="accent4" w:themeTint="99"/>
        <w:left w:val="single" w:sz="4" w:space="0" w:color="BEBFC0" w:themeColor="accent4" w:themeTint="99"/>
        <w:bottom w:val="single" w:sz="4" w:space="0" w:color="BEBFC0" w:themeColor="accent4" w:themeTint="99"/>
        <w:right w:val="single" w:sz="4" w:space="0" w:color="BEBFC0" w:themeColor="accent4" w:themeTint="99"/>
        <w:insideH w:val="single" w:sz="4" w:space="0" w:color="BEBFC0" w:themeColor="accent4" w:themeTint="99"/>
        <w:insideV w:val="single" w:sz="4" w:space="0" w:color="BEBF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EBF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BF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711C89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711C89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711C89"/>
    <w:pPr>
      <w:spacing w:after="0" w:line="240" w:lineRule="auto"/>
    </w:pPr>
    <w:rPr>
      <w:color w:val="361F64" w:themeColor="accent1" w:themeShade="BF"/>
    </w:rPr>
    <w:tblPr>
      <w:tblStyleRowBandSize w:val="1"/>
      <w:tblStyleColBandSize w:val="1"/>
      <w:tblBorders>
        <w:top w:val="single" w:sz="4" w:space="0" w:color="8966CF" w:themeColor="accent1" w:themeTint="99"/>
        <w:left w:val="single" w:sz="4" w:space="0" w:color="8966CF" w:themeColor="accent1" w:themeTint="99"/>
        <w:bottom w:val="single" w:sz="4" w:space="0" w:color="8966CF" w:themeColor="accent1" w:themeTint="99"/>
        <w:right w:val="single" w:sz="4" w:space="0" w:color="8966CF" w:themeColor="accent1" w:themeTint="99"/>
        <w:insideH w:val="single" w:sz="4" w:space="0" w:color="8966CF" w:themeColor="accent1" w:themeTint="99"/>
        <w:insideV w:val="single" w:sz="4" w:space="0" w:color="8966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  <w:tblStylePr w:type="neCell">
      <w:tblPr/>
      <w:tcPr>
        <w:tcBorders>
          <w:bottom w:val="single" w:sz="4" w:space="0" w:color="8966CF" w:themeColor="accent1" w:themeTint="99"/>
        </w:tcBorders>
      </w:tcPr>
    </w:tblStylePr>
    <w:tblStylePr w:type="nwCell">
      <w:tblPr/>
      <w:tcPr>
        <w:tcBorders>
          <w:bottom w:val="single" w:sz="4" w:space="0" w:color="8966CF" w:themeColor="accent1" w:themeTint="99"/>
        </w:tcBorders>
      </w:tcPr>
    </w:tblStylePr>
    <w:tblStylePr w:type="seCell">
      <w:tblPr/>
      <w:tcPr>
        <w:tcBorders>
          <w:top w:val="single" w:sz="4" w:space="0" w:color="8966CF" w:themeColor="accent1" w:themeTint="99"/>
        </w:tcBorders>
      </w:tcPr>
    </w:tblStylePr>
    <w:tblStylePr w:type="swCell">
      <w:tblPr/>
      <w:tcPr>
        <w:tcBorders>
          <w:top w:val="single" w:sz="4" w:space="0" w:color="8966CF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711C89"/>
    <w:pPr>
      <w:spacing w:after="0" w:line="240" w:lineRule="auto"/>
    </w:pPr>
    <w:rPr>
      <w:color w:val="333801" w:themeColor="accent2" w:themeShade="BF"/>
    </w:rPr>
    <w:tblPr>
      <w:tblStyleRowBandSize w:val="1"/>
      <w:tblStyleColBandSize w:val="1"/>
      <w:tblBorders>
        <w:top w:val="single" w:sz="4" w:space="0" w:color="DCF406" w:themeColor="accent2" w:themeTint="99"/>
        <w:left w:val="single" w:sz="4" w:space="0" w:color="DCF406" w:themeColor="accent2" w:themeTint="99"/>
        <w:bottom w:val="single" w:sz="4" w:space="0" w:color="DCF406" w:themeColor="accent2" w:themeTint="99"/>
        <w:right w:val="single" w:sz="4" w:space="0" w:color="DCF406" w:themeColor="accent2" w:themeTint="99"/>
        <w:insideH w:val="single" w:sz="4" w:space="0" w:color="DCF406" w:themeColor="accent2" w:themeTint="99"/>
        <w:insideV w:val="single" w:sz="4" w:space="0" w:color="DCF40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  <w:tblStylePr w:type="neCell">
      <w:tblPr/>
      <w:tcPr>
        <w:tcBorders>
          <w:bottom w:val="single" w:sz="4" w:space="0" w:color="DCF406" w:themeColor="accent2" w:themeTint="99"/>
        </w:tcBorders>
      </w:tcPr>
    </w:tblStylePr>
    <w:tblStylePr w:type="nwCell">
      <w:tblPr/>
      <w:tcPr>
        <w:tcBorders>
          <w:bottom w:val="single" w:sz="4" w:space="0" w:color="DCF406" w:themeColor="accent2" w:themeTint="99"/>
        </w:tcBorders>
      </w:tcPr>
    </w:tblStylePr>
    <w:tblStylePr w:type="seCell">
      <w:tblPr/>
      <w:tcPr>
        <w:tcBorders>
          <w:top w:val="single" w:sz="4" w:space="0" w:color="DCF406" w:themeColor="accent2" w:themeTint="99"/>
        </w:tcBorders>
      </w:tcPr>
    </w:tblStylePr>
    <w:tblStylePr w:type="swCell">
      <w:tblPr/>
      <w:tcPr>
        <w:tcBorders>
          <w:top w:val="single" w:sz="4" w:space="0" w:color="DCF406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711C89"/>
    <w:pPr>
      <w:spacing w:after="0" w:line="240" w:lineRule="auto"/>
    </w:pPr>
    <w:rPr>
      <w:color w:val="1E3C73" w:themeColor="accent3" w:themeShade="BF"/>
    </w:rPr>
    <w:tblPr>
      <w:tblStyleRowBandSize w:val="1"/>
      <w:tblStyleColBandSize w:val="1"/>
      <w:tblBorders>
        <w:top w:val="single" w:sz="4" w:space="0" w:color="6990D7" w:themeColor="accent3" w:themeTint="99"/>
        <w:left w:val="single" w:sz="4" w:space="0" w:color="6990D7" w:themeColor="accent3" w:themeTint="99"/>
        <w:bottom w:val="single" w:sz="4" w:space="0" w:color="6990D7" w:themeColor="accent3" w:themeTint="99"/>
        <w:right w:val="single" w:sz="4" w:space="0" w:color="6990D7" w:themeColor="accent3" w:themeTint="99"/>
        <w:insideH w:val="single" w:sz="4" w:space="0" w:color="6990D7" w:themeColor="accent3" w:themeTint="99"/>
        <w:insideV w:val="single" w:sz="4" w:space="0" w:color="6990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  <w:tblStylePr w:type="neCell">
      <w:tblPr/>
      <w:tcPr>
        <w:tcBorders>
          <w:bottom w:val="single" w:sz="4" w:space="0" w:color="6990D7" w:themeColor="accent3" w:themeTint="99"/>
        </w:tcBorders>
      </w:tcPr>
    </w:tblStylePr>
    <w:tblStylePr w:type="nwCell">
      <w:tblPr/>
      <w:tcPr>
        <w:tcBorders>
          <w:bottom w:val="single" w:sz="4" w:space="0" w:color="6990D7" w:themeColor="accent3" w:themeTint="99"/>
        </w:tcBorders>
      </w:tcPr>
    </w:tblStylePr>
    <w:tblStylePr w:type="seCell">
      <w:tblPr/>
      <w:tcPr>
        <w:tcBorders>
          <w:top w:val="single" w:sz="4" w:space="0" w:color="6990D7" w:themeColor="accent3" w:themeTint="99"/>
        </w:tcBorders>
      </w:tcPr>
    </w:tblStylePr>
    <w:tblStylePr w:type="swCell">
      <w:tblPr/>
      <w:tcPr>
        <w:tcBorders>
          <w:top w:val="single" w:sz="4" w:space="0" w:color="6990D7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711C89"/>
    <w:pPr>
      <w:spacing w:after="0" w:line="240" w:lineRule="auto"/>
    </w:pPr>
    <w:rPr>
      <w:color w:val="6D6F71" w:themeColor="accent4" w:themeShade="BF"/>
    </w:rPr>
    <w:tblPr>
      <w:tblStyleRowBandSize w:val="1"/>
      <w:tblStyleColBandSize w:val="1"/>
      <w:tblBorders>
        <w:top w:val="single" w:sz="4" w:space="0" w:color="BEBFC0" w:themeColor="accent4" w:themeTint="99"/>
        <w:left w:val="single" w:sz="4" w:space="0" w:color="BEBFC0" w:themeColor="accent4" w:themeTint="99"/>
        <w:bottom w:val="single" w:sz="4" w:space="0" w:color="BEBFC0" w:themeColor="accent4" w:themeTint="99"/>
        <w:right w:val="single" w:sz="4" w:space="0" w:color="BEBFC0" w:themeColor="accent4" w:themeTint="99"/>
        <w:insideH w:val="single" w:sz="4" w:space="0" w:color="BEBFC0" w:themeColor="accent4" w:themeTint="99"/>
        <w:insideV w:val="single" w:sz="4" w:space="0" w:color="BEBF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  <w:tblStylePr w:type="neCell">
      <w:tblPr/>
      <w:tcPr>
        <w:tcBorders>
          <w:bottom w:val="single" w:sz="4" w:space="0" w:color="BEBFC0" w:themeColor="accent4" w:themeTint="99"/>
        </w:tcBorders>
      </w:tcPr>
    </w:tblStylePr>
    <w:tblStylePr w:type="nwCell">
      <w:tblPr/>
      <w:tcPr>
        <w:tcBorders>
          <w:bottom w:val="single" w:sz="4" w:space="0" w:color="BEBFC0" w:themeColor="accent4" w:themeTint="99"/>
        </w:tcBorders>
      </w:tcPr>
    </w:tblStylePr>
    <w:tblStylePr w:type="seCell">
      <w:tblPr/>
      <w:tcPr>
        <w:tcBorders>
          <w:top w:val="single" w:sz="4" w:space="0" w:color="BEBFC0" w:themeColor="accent4" w:themeTint="99"/>
        </w:tcBorders>
      </w:tcPr>
    </w:tblStylePr>
    <w:tblStylePr w:type="swCell">
      <w:tblPr/>
      <w:tcPr>
        <w:tcBorders>
          <w:top w:val="single" w:sz="4" w:space="0" w:color="BEBFC0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711C89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  <w:tblStylePr w:type="neCell">
      <w:tblPr/>
      <w:tcPr>
        <w:tcBorders>
          <w:bottom w:val="single" w:sz="4" w:space="0" w:color="666666" w:themeColor="accent5" w:themeTint="99"/>
        </w:tcBorders>
      </w:tcPr>
    </w:tblStylePr>
    <w:tblStylePr w:type="nwCell">
      <w:tblPr/>
      <w:tcPr>
        <w:tcBorders>
          <w:bottom w:val="single" w:sz="4" w:space="0" w:color="666666" w:themeColor="accent5" w:themeTint="99"/>
        </w:tcBorders>
      </w:tcPr>
    </w:tblStylePr>
    <w:tblStylePr w:type="seCell">
      <w:tblPr/>
      <w:tcPr>
        <w:tcBorders>
          <w:top w:val="single" w:sz="4" w:space="0" w:color="666666" w:themeColor="accent5" w:themeTint="99"/>
        </w:tcBorders>
      </w:tcPr>
    </w:tblStylePr>
    <w:tblStylePr w:type="swCell">
      <w:tblPr/>
      <w:tcPr>
        <w:tcBorders>
          <w:top w:val="single" w:sz="4" w:space="0" w:color="666666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711C89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ashtag1">
    <w:name w:val="Hashtag1"/>
    <w:basedOn w:val="Absatz-Standardschriftart"/>
    <w:uiPriority w:val="99"/>
    <w:semiHidden/>
    <w:unhideWhenUsed/>
    <w:rsid w:val="00711C89"/>
    <w:rPr>
      <w:rFonts w:ascii="Century Gothic" w:hAnsi="Century Gothic"/>
      <w:color w:val="2B579A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711C89"/>
    <w:rPr>
      <w:rFonts w:ascii="Century Gothic" w:hAnsi="Century Gothic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711C89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711C89"/>
    <w:rPr>
      <w:rFonts w:ascii="Century Gothic" w:hAnsi="Century Gothic"/>
      <w:i/>
      <w:iCs/>
      <w:color w:val="000000" w:themeColor="text1"/>
    </w:rPr>
  </w:style>
  <w:style w:type="character" w:styleId="HTMLZitat">
    <w:name w:val="HTML Cite"/>
    <w:basedOn w:val="Absatz-Standardschriftart"/>
    <w:uiPriority w:val="99"/>
    <w:semiHidden/>
    <w:unhideWhenUsed/>
    <w:rsid w:val="00711C89"/>
    <w:rPr>
      <w:rFonts w:ascii="Century Gothic" w:hAnsi="Century Gothic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711C89"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711C89"/>
    <w:rPr>
      <w:rFonts w:ascii="Century Gothic" w:hAnsi="Century Gothic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711C89"/>
    <w:rPr>
      <w:rFonts w:ascii="Consolas" w:hAnsi="Consolas" w:cs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11C89"/>
    <w:pPr>
      <w:spacing w:after="0" w:line="240" w:lineRule="auto"/>
    </w:pPr>
    <w:rPr>
      <w:rFonts w:ascii="Consolas" w:hAnsi="Consolas" w:cs="Consola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11C89"/>
    <w:rPr>
      <w:rFonts w:ascii="Consolas" w:hAnsi="Consolas" w:cs="Consolas"/>
      <w:color w:val="000000" w:themeColor="text1"/>
    </w:rPr>
  </w:style>
  <w:style w:type="character" w:styleId="HTMLBeispiel">
    <w:name w:val="HTML Sample"/>
    <w:basedOn w:val="Absatz-Standardschriftart"/>
    <w:uiPriority w:val="99"/>
    <w:semiHidden/>
    <w:unhideWhenUsed/>
    <w:rsid w:val="00711C89"/>
    <w:rPr>
      <w:rFonts w:ascii="Consolas" w:hAnsi="Consolas" w:cs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711C89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711C89"/>
    <w:rPr>
      <w:rFonts w:ascii="Century Gothic" w:hAnsi="Century Gothic"/>
      <w:i/>
      <w:iCs/>
    </w:rPr>
  </w:style>
  <w:style w:type="character" w:styleId="Hyperlink">
    <w:name w:val="Hyperlink"/>
    <w:basedOn w:val="Absatz-Standardschriftart"/>
    <w:uiPriority w:val="99"/>
    <w:unhideWhenUsed/>
    <w:rsid w:val="00711C89"/>
    <w:rPr>
      <w:rFonts w:ascii="Century Gothic" w:hAnsi="Century Gothic"/>
      <w:color w:val="94C020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711C89"/>
    <w:pPr>
      <w:spacing w:after="0" w:line="240" w:lineRule="auto"/>
      <w:ind w:left="200" w:hanging="20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711C89"/>
    <w:pPr>
      <w:spacing w:after="0" w:line="240" w:lineRule="auto"/>
      <w:ind w:left="400" w:hanging="20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711C89"/>
    <w:pPr>
      <w:spacing w:after="0" w:line="240" w:lineRule="auto"/>
      <w:ind w:left="600" w:hanging="20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711C89"/>
    <w:pPr>
      <w:spacing w:after="0" w:line="240" w:lineRule="auto"/>
      <w:ind w:left="800" w:hanging="20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711C89"/>
    <w:pPr>
      <w:spacing w:after="0" w:line="240" w:lineRule="auto"/>
      <w:ind w:left="1000" w:hanging="20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711C89"/>
    <w:pPr>
      <w:spacing w:after="0" w:line="240" w:lineRule="auto"/>
      <w:ind w:left="1200" w:hanging="20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711C89"/>
    <w:pPr>
      <w:spacing w:after="0" w:line="240" w:lineRule="auto"/>
      <w:ind w:left="1400" w:hanging="20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711C89"/>
    <w:pPr>
      <w:spacing w:after="0" w:line="240" w:lineRule="auto"/>
      <w:ind w:left="1600" w:hanging="20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711C89"/>
    <w:pPr>
      <w:spacing w:after="0" w:line="240" w:lineRule="auto"/>
      <w:ind w:left="1800" w:hanging="20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711C89"/>
    <w:rPr>
      <w:rFonts w:eastAsiaTheme="majorEastAsia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711C89"/>
    <w:rPr>
      <w:rFonts w:ascii="Century Gothic" w:hAnsi="Century Gothic"/>
      <w:i/>
      <w:iCs/>
      <w:color w:val="492A86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711C89"/>
    <w:pPr>
      <w:pBdr>
        <w:top w:val="single" w:sz="4" w:space="10" w:color="492A86" w:themeColor="accent1"/>
        <w:bottom w:val="single" w:sz="4" w:space="10" w:color="492A86" w:themeColor="accent1"/>
      </w:pBdr>
      <w:spacing w:before="360" w:after="360"/>
      <w:ind w:left="864" w:right="864"/>
      <w:jc w:val="center"/>
    </w:pPr>
    <w:rPr>
      <w:i/>
      <w:iCs/>
      <w:color w:val="492A86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711C89"/>
    <w:rPr>
      <w:rFonts w:ascii="Century Gothic" w:hAnsi="Century Gothic"/>
      <w:i/>
      <w:iCs/>
      <w:color w:val="492A86" w:themeColor="accent1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711C89"/>
    <w:rPr>
      <w:rFonts w:ascii="Century Gothic" w:hAnsi="Century Gothic"/>
      <w:b/>
      <w:bCs/>
      <w:smallCaps/>
      <w:color w:val="492A86" w:themeColor="accent1"/>
      <w:spacing w:val="5"/>
    </w:rPr>
  </w:style>
  <w:style w:type="table" w:styleId="HellesRaster">
    <w:name w:val="Light Grid"/>
    <w:basedOn w:val="NormaleTabelle"/>
    <w:uiPriority w:val="62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492A86" w:themeColor="accent1"/>
        <w:left w:val="single" w:sz="8" w:space="0" w:color="492A86" w:themeColor="accent1"/>
        <w:bottom w:val="single" w:sz="8" w:space="0" w:color="492A86" w:themeColor="accent1"/>
        <w:right w:val="single" w:sz="8" w:space="0" w:color="492A86" w:themeColor="accent1"/>
        <w:insideH w:val="single" w:sz="8" w:space="0" w:color="492A86" w:themeColor="accent1"/>
        <w:insideV w:val="single" w:sz="8" w:space="0" w:color="492A8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18" w:space="0" w:color="492A86" w:themeColor="accent1"/>
          <w:right w:val="single" w:sz="8" w:space="0" w:color="492A86" w:themeColor="accent1"/>
          <w:insideH w:val="nil"/>
          <w:insideV w:val="single" w:sz="8" w:space="0" w:color="492A8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  <w:insideH w:val="nil"/>
          <w:insideV w:val="single" w:sz="8" w:space="0" w:color="492A8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</w:tcBorders>
      </w:tcPr>
    </w:tblStylePr>
    <w:tblStylePr w:type="band1Vert"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</w:tcBorders>
        <w:shd w:val="clear" w:color="auto" w:fill="CEC0EB" w:themeFill="accent1" w:themeFillTint="3F"/>
      </w:tcPr>
    </w:tblStylePr>
    <w:tblStylePr w:type="band1Horz"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  <w:insideV w:val="single" w:sz="8" w:space="0" w:color="492A86" w:themeColor="accent1"/>
        </w:tcBorders>
        <w:shd w:val="clear" w:color="auto" w:fill="CEC0EB" w:themeFill="accent1" w:themeFillTint="3F"/>
      </w:tcPr>
    </w:tblStylePr>
    <w:tblStylePr w:type="band2Horz"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  <w:insideV w:val="single" w:sz="8" w:space="0" w:color="492A86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454C02" w:themeColor="accent2"/>
        <w:left w:val="single" w:sz="8" w:space="0" w:color="454C02" w:themeColor="accent2"/>
        <w:bottom w:val="single" w:sz="8" w:space="0" w:color="454C02" w:themeColor="accent2"/>
        <w:right w:val="single" w:sz="8" w:space="0" w:color="454C02" w:themeColor="accent2"/>
        <w:insideH w:val="single" w:sz="8" w:space="0" w:color="454C02" w:themeColor="accent2"/>
        <w:insideV w:val="single" w:sz="8" w:space="0" w:color="454C0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18" w:space="0" w:color="454C02" w:themeColor="accent2"/>
          <w:right w:val="single" w:sz="8" w:space="0" w:color="454C02" w:themeColor="accent2"/>
          <w:insideH w:val="nil"/>
          <w:insideV w:val="single" w:sz="8" w:space="0" w:color="454C0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  <w:insideH w:val="nil"/>
          <w:insideV w:val="single" w:sz="8" w:space="0" w:color="454C0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</w:tcBorders>
      </w:tcPr>
    </w:tblStylePr>
    <w:tblStylePr w:type="band1Vert"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</w:tcBorders>
        <w:shd w:val="clear" w:color="auto" w:fill="F2FC96" w:themeFill="accent2" w:themeFillTint="3F"/>
      </w:tcPr>
    </w:tblStylePr>
    <w:tblStylePr w:type="band1Horz"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  <w:insideV w:val="single" w:sz="8" w:space="0" w:color="454C02" w:themeColor="accent2"/>
        </w:tcBorders>
        <w:shd w:val="clear" w:color="auto" w:fill="F2FC96" w:themeFill="accent2" w:themeFillTint="3F"/>
      </w:tcPr>
    </w:tblStylePr>
    <w:tblStylePr w:type="band2Horz"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  <w:insideV w:val="single" w:sz="8" w:space="0" w:color="454C02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29519B" w:themeColor="accent3"/>
        <w:left w:val="single" w:sz="8" w:space="0" w:color="29519B" w:themeColor="accent3"/>
        <w:bottom w:val="single" w:sz="8" w:space="0" w:color="29519B" w:themeColor="accent3"/>
        <w:right w:val="single" w:sz="8" w:space="0" w:color="29519B" w:themeColor="accent3"/>
        <w:insideH w:val="single" w:sz="8" w:space="0" w:color="29519B" w:themeColor="accent3"/>
        <w:insideV w:val="single" w:sz="8" w:space="0" w:color="29519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18" w:space="0" w:color="29519B" w:themeColor="accent3"/>
          <w:right w:val="single" w:sz="8" w:space="0" w:color="29519B" w:themeColor="accent3"/>
          <w:insideH w:val="nil"/>
          <w:insideV w:val="single" w:sz="8" w:space="0" w:color="29519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  <w:insideH w:val="nil"/>
          <w:insideV w:val="single" w:sz="8" w:space="0" w:color="29519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</w:tcBorders>
      </w:tcPr>
    </w:tblStylePr>
    <w:tblStylePr w:type="band1Vert"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</w:tcBorders>
        <w:shd w:val="clear" w:color="auto" w:fill="C1D1EE" w:themeFill="accent3" w:themeFillTint="3F"/>
      </w:tcPr>
    </w:tblStylePr>
    <w:tblStylePr w:type="band1Horz"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  <w:insideV w:val="single" w:sz="8" w:space="0" w:color="29519B" w:themeColor="accent3"/>
        </w:tcBorders>
        <w:shd w:val="clear" w:color="auto" w:fill="C1D1EE" w:themeFill="accent3" w:themeFillTint="3F"/>
      </w:tcPr>
    </w:tblStylePr>
    <w:tblStylePr w:type="band2Horz"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  <w:insideV w:val="single" w:sz="8" w:space="0" w:color="29519B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939597" w:themeColor="accent4"/>
        <w:left w:val="single" w:sz="8" w:space="0" w:color="939597" w:themeColor="accent4"/>
        <w:bottom w:val="single" w:sz="8" w:space="0" w:color="939597" w:themeColor="accent4"/>
        <w:right w:val="single" w:sz="8" w:space="0" w:color="939597" w:themeColor="accent4"/>
        <w:insideH w:val="single" w:sz="8" w:space="0" w:color="939597" w:themeColor="accent4"/>
        <w:insideV w:val="single" w:sz="8" w:space="0" w:color="9395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18" w:space="0" w:color="939597" w:themeColor="accent4"/>
          <w:right w:val="single" w:sz="8" w:space="0" w:color="939597" w:themeColor="accent4"/>
          <w:insideH w:val="nil"/>
          <w:insideV w:val="single" w:sz="8" w:space="0" w:color="9395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  <w:insideH w:val="nil"/>
          <w:insideV w:val="single" w:sz="8" w:space="0" w:color="9395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</w:tcBorders>
      </w:tcPr>
    </w:tblStylePr>
    <w:tblStylePr w:type="band1Vert"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</w:tcBorders>
        <w:shd w:val="clear" w:color="auto" w:fill="E4E4E5" w:themeFill="accent4" w:themeFillTint="3F"/>
      </w:tcPr>
    </w:tblStylePr>
    <w:tblStylePr w:type="band1Horz"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  <w:insideV w:val="single" w:sz="8" w:space="0" w:color="939597" w:themeColor="accent4"/>
        </w:tcBorders>
        <w:shd w:val="clear" w:color="auto" w:fill="E4E4E5" w:themeFill="accent4" w:themeFillTint="3F"/>
      </w:tcPr>
    </w:tblStylePr>
    <w:tblStylePr w:type="band2Horz"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  <w:insideV w:val="single" w:sz="8" w:space="0" w:color="939597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18" w:space="0" w:color="000000" w:themeColor="accent5"/>
          <w:right w:val="single" w:sz="8" w:space="0" w:color="000000" w:themeColor="accent5"/>
          <w:insideH w:val="nil"/>
          <w:insideV w:val="single" w:sz="8" w:space="0" w:color="000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  <w:insideH w:val="nil"/>
          <w:insideV w:val="single" w:sz="8" w:space="0" w:color="000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  <w:shd w:val="clear" w:color="auto" w:fill="C0C0C0" w:themeFill="accent5" w:themeFillTint="3F"/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  <w:insideV w:val="single" w:sz="8" w:space="0" w:color="000000" w:themeColor="accent5"/>
        </w:tcBorders>
        <w:shd w:val="clear" w:color="auto" w:fill="C0C0C0" w:themeFill="accent5" w:themeFillTint="3F"/>
      </w:tcPr>
    </w:tblStylePr>
    <w:tblStylePr w:type="band2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  <w:insideV w:val="single" w:sz="8" w:space="0" w:color="000000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492A86" w:themeColor="accent1"/>
        <w:left w:val="single" w:sz="8" w:space="0" w:color="492A86" w:themeColor="accent1"/>
        <w:bottom w:val="single" w:sz="8" w:space="0" w:color="492A86" w:themeColor="accent1"/>
        <w:right w:val="single" w:sz="8" w:space="0" w:color="492A8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2A8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</w:tcBorders>
      </w:tcPr>
    </w:tblStylePr>
    <w:tblStylePr w:type="band1Horz">
      <w:tblPr/>
      <w:tcPr>
        <w:tcBorders>
          <w:top w:val="single" w:sz="8" w:space="0" w:color="492A86" w:themeColor="accent1"/>
          <w:left w:val="single" w:sz="8" w:space="0" w:color="492A86" w:themeColor="accent1"/>
          <w:bottom w:val="single" w:sz="8" w:space="0" w:color="492A86" w:themeColor="accent1"/>
          <w:right w:val="single" w:sz="8" w:space="0" w:color="492A86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454C02" w:themeColor="accent2"/>
        <w:left w:val="single" w:sz="8" w:space="0" w:color="454C02" w:themeColor="accent2"/>
        <w:bottom w:val="single" w:sz="8" w:space="0" w:color="454C02" w:themeColor="accent2"/>
        <w:right w:val="single" w:sz="8" w:space="0" w:color="454C0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54C0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</w:tcBorders>
      </w:tcPr>
    </w:tblStylePr>
    <w:tblStylePr w:type="band1Horz">
      <w:tblPr/>
      <w:tcPr>
        <w:tcBorders>
          <w:top w:val="single" w:sz="8" w:space="0" w:color="454C02" w:themeColor="accent2"/>
          <w:left w:val="single" w:sz="8" w:space="0" w:color="454C02" w:themeColor="accent2"/>
          <w:bottom w:val="single" w:sz="8" w:space="0" w:color="454C02" w:themeColor="accent2"/>
          <w:right w:val="single" w:sz="8" w:space="0" w:color="454C02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29519B" w:themeColor="accent3"/>
        <w:left w:val="single" w:sz="8" w:space="0" w:color="29519B" w:themeColor="accent3"/>
        <w:bottom w:val="single" w:sz="8" w:space="0" w:color="29519B" w:themeColor="accent3"/>
        <w:right w:val="single" w:sz="8" w:space="0" w:color="29519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51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</w:tcBorders>
      </w:tcPr>
    </w:tblStylePr>
    <w:tblStylePr w:type="band1Horz">
      <w:tblPr/>
      <w:tcPr>
        <w:tcBorders>
          <w:top w:val="single" w:sz="8" w:space="0" w:color="29519B" w:themeColor="accent3"/>
          <w:left w:val="single" w:sz="8" w:space="0" w:color="29519B" w:themeColor="accent3"/>
          <w:bottom w:val="single" w:sz="8" w:space="0" w:color="29519B" w:themeColor="accent3"/>
          <w:right w:val="single" w:sz="8" w:space="0" w:color="29519B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939597" w:themeColor="accent4"/>
        <w:left w:val="single" w:sz="8" w:space="0" w:color="939597" w:themeColor="accent4"/>
        <w:bottom w:val="single" w:sz="8" w:space="0" w:color="939597" w:themeColor="accent4"/>
        <w:right w:val="single" w:sz="8" w:space="0" w:color="9395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395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</w:tcBorders>
      </w:tcPr>
    </w:tblStylePr>
    <w:tblStylePr w:type="band1Horz">
      <w:tblPr/>
      <w:tcPr>
        <w:tcBorders>
          <w:top w:val="single" w:sz="8" w:space="0" w:color="939597" w:themeColor="accent4"/>
          <w:left w:val="single" w:sz="8" w:space="0" w:color="939597" w:themeColor="accent4"/>
          <w:bottom w:val="single" w:sz="8" w:space="0" w:color="939597" w:themeColor="accent4"/>
          <w:right w:val="single" w:sz="8" w:space="0" w:color="939597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711C8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711C89"/>
    <w:pPr>
      <w:spacing w:after="0" w:line="240" w:lineRule="auto"/>
    </w:pPr>
    <w:rPr>
      <w:color w:val="361F64" w:themeColor="accent1" w:themeShade="BF"/>
    </w:rPr>
    <w:tblPr>
      <w:tblStyleRowBandSize w:val="1"/>
      <w:tblStyleColBandSize w:val="1"/>
      <w:tblBorders>
        <w:top w:val="single" w:sz="8" w:space="0" w:color="492A86" w:themeColor="accent1"/>
        <w:bottom w:val="single" w:sz="8" w:space="0" w:color="492A8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2A86" w:themeColor="accent1"/>
          <w:left w:val="nil"/>
          <w:bottom w:val="single" w:sz="8" w:space="0" w:color="492A8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2A86" w:themeColor="accent1"/>
          <w:left w:val="nil"/>
          <w:bottom w:val="single" w:sz="8" w:space="0" w:color="492A8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0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0EB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711C89"/>
    <w:pPr>
      <w:spacing w:after="0" w:line="240" w:lineRule="auto"/>
    </w:pPr>
    <w:rPr>
      <w:color w:val="333801" w:themeColor="accent2" w:themeShade="BF"/>
    </w:rPr>
    <w:tblPr>
      <w:tblStyleRowBandSize w:val="1"/>
      <w:tblStyleColBandSize w:val="1"/>
      <w:tblBorders>
        <w:top w:val="single" w:sz="8" w:space="0" w:color="454C02" w:themeColor="accent2"/>
        <w:bottom w:val="single" w:sz="8" w:space="0" w:color="454C0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4C02" w:themeColor="accent2"/>
          <w:left w:val="nil"/>
          <w:bottom w:val="single" w:sz="8" w:space="0" w:color="454C0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4C02" w:themeColor="accent2"/>
          <w:left w:val="nil"/>
          <w:bottom w:val="single" w:sz="8" w:space="0" w:color="454C0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C9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C96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711C89"/>
    <w:pPr>
      <w:spacing w:after="0" w:line="240" w:lineRule="auto"/>
    </w:pPr>
    <w:rPr>
      <w:color w:val="1E3C73" w:themeColor="accent3" w:themeShade="BF"/>
    </w:rPr>
    <w:tblPr>
      <w:tblStyleRowBandSize w:val="1"/>
      <w:tblStyleColBandSize w:val="1"/>
      <w:tblBorders>
        <w:top w:val="single" w:sz="8" w:space="0" w:color="29519B" w:themeColor="accent3"/>
        <w:bottom w:val="single" w:sz="8" w:space="0" w:color="29519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519B" w:themeColor="accent3"/>
          <w:left w:val="nil"/>
          <w:bottom w:val="single" w:sz="8" w:space="0" w:color="29519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519B" w:themeColor="accent3"/>
          <w:left w:val="nil"/>
          <w:bottom w:val="single" w:sz="8" w:space="0" w:color="29519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D1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D1EE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711C89"/>
    <w:pPr>
      <w:spacing w:after="0" w:line="240" w:lineRule="auto"/>
    </w:pPr>
    <w:rPr>
      <w:color w:val="6D6F71" w:themeColor="accent4" w:themeShade="BF"/>
    </w:rPr>
    <w:tblPr>
      <w:tblStyleRowBandSize w:val="1"/>
      <w:tblStyleColBandSize w:val="1"/>
      <w:tblBorders>
        <w:top w:val="single" w:sz="8" w:space="0" w:color="939597" w:themeColor="accent4"/>
        <w:bottom w:val="single" w:sz="8" w:space="0" w:color="9395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597" w:themeColor="accent4"/>
          <w:left w:val="nil"/>
          <w:bottom w:val="single" w:sz="8" w:space="0" w:color="9395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597" w:themeColor="accent4"/>
          <w:left w:val="nil"/>
          <w:bottom w:val="single" w:sz="8" w:space="0" w:color="9395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4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4E5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711C89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  <w:tblBorders>
        <w:top w:val="single" w:sz="8" w:space="0" w:color="000000" w:themeColor="accent5"/>
        <w:bottom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5"/>
          <w:left w:val="nil"/>
          <w:bottom w:val="single" w:sz="8" w:space="0" w:color="000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5"/>
          <w:left w:val="nil"/>
          <w:bottom w:val="single" w:sz="8" w:space="0" w:color="000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711C89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711C89"/>
    <w:rPr>
      <w:rFonts w:ascii="Century Gothic" w:hAnsi="Century Gothic"/>
    </w:rPr>
  </w:style>
  <w:style w:type="paragraph" w:styleId="Liste">
    <w:name w:val="List"/>
    <w:basedOn w:val="Standard"/>
    <w:uiPriority w:val="99"/>
    <w:semiHidden/>
    <w:unhideWhenUsed/>
    <w:rsid w:val="00711C89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711C89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711C89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711C89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711C89"/>
    <w:pPr>
      <w:ind w:left="1415" w:hanging="283"/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711C89"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711C89"/>
    <w:pPr>
      <w:numPr>
        <w:numId w:val="8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711C89"/>
    <w:pPr>
      <w:numPr>
        <w:numId w:val="9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711C89"/>
    <w:pPr>
      <w:numPr>
        <w:numId w:val="10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711C89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711C89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711C89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711C89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711C89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711C89"/>
    <w:pPr>
      <w:numPr>
        <w:numId w:val="11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711C89"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711C89"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711C89"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711C89"/>
    <w:pPr>
      <w:numPr>
        <w:numId w:val="15"/>
      </w:numPr>
      <w:contextualSpacing/>
    </w:pPr>
  </w:style>
  <w:style w:type="paragraph" w:styleId="Listenabsatz">
    <w:name w:val="List Paragraph"/>
    <w:basedOn w:val="Standard"/>
    <w:uiPriority w:val="34"/>
    <w:semiHidden/>
    <w:qFormat/>
    <w:rsid w:val="00711C89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711C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711C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66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66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711C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F40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F40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711C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90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90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711C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BF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BF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711C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711C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entabelle2">
    <w:name w:val="List Table 2"/>
    <w:basedOn w:val="NormaleTabelle"/>
    <w:uiPriority w:val="47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8966CF" w:themeColor="accent1" w:themeTint="99"/>
        <w:bottom w:val="single" w:sz="4" w:space="0" w:color="8966CF" w:themeColor="accent1" w:themeTint="99"/>
        <w:insideH w:val="single" w:sz="4" w:space="0" w:color="8966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DCF406" w:themeColor="accent2" w:themeTint="99"/>
        <w:bottom w:val="single" w:sz="4" w:space="0" w:color="DCF406" w:themeColor="accent2" w:themeTint="99"/>
        <w:insideH w:val="single" w:sz="4" w:space="0" w:color="DCF40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6990D7" w:themeColor="accent3" w:themeTint="99"/>
        <w:bottom w:val="single" w:sz="4" w:space="0" w:color="6990D7" w:themeColor="accent3" w:themeTint="99"/>
        <w:insideH w:val="single" w:sz="4" w:space="0" w:color="6990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BEBFC0" w:themeColor="accent4" w:themeTint="99"/>
        <w:bottom w:val="single" w:sz="4" w:space="0" w:color="BEBFC0" w:themeColor="accent4" w:themeTint="99"/>
        <w:insideH w:val="single" w:sz="4" w:space="0" w:color="BEBF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bottom w:val="single" w:sz="4" w:space="0" w:color="666666" w:themeColor="accent5" w:themeTint="99"/>
        <w:insideH w:val="single" w:sz="4" w:space="0" w:color="666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entabelle3">
    <w:name w:val="List Table 3"/>
    <w:basedOn w:val="NormaleTabelle"/>
    <w:uiPriority w:val="48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492A86" w:themeColor="accent1"/>
        <w:left w:val="single" w:sz="4" w:space="0" w:color="492A86" w:themeColor="accent1"/>
        <w:bottom w:val="single" w:sz="4" w:space="0" w:color="492A86" w:themeColor="accent1"/>
        <w:right w:val="single" w:sz="4" w:space="0" w:color="492A8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2A86" w:themeFill="accent1"/>
      </w:tcPr>
    </w:tblStylePr>
    <w:tblStylePr w:type="lastRow">
      <w:rPr>
        <w:b/>
        <w:bCs/>
      </w:rPr>
      <w:tblPr/>
      <w:tcPr>
        <w:tcBorders>
          <w:top w:val="double" w:sz="4" w:space="0" w:color="492A8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2A86" w:themeColor="accent1"/>
          <w:right w:val="single" w:sz="4" w:space="0" w:color="492A86" w:themeColor="accent1"/>
        </w:tcBorders>
      </w:tcPr>
    </w:tblStylePr>
    <w:tblStylePr w:type="band1Horz">
      <w:tblPr/>
      <w:tcPr>
        <w:tcBorders>
          <w:top w:val="single" w:sz="4" w:space="0" w:color="492A86" w:themeColor="accent1"/>
          <w:bottom w:val="single" w:sz="4" w:space="0" w:color="492A8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2A86" w:themeColor="accent1"/>
          <w:left w:val="nil"/>
        </w:tcBorders>
      </w:tcPr>
    </w:tblStylePr>
    <w:tblStylePr w:type="swCell">
      <w:tblPr/>
      <w:tcPr>
        <w:tcBorders>
          <w:top w:val="double" w:sz="4" w:space="0" w:color="492A86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454C02" w:themeColor="accent2"/>
        <w:left w:val="single" w:sz="4" w:space="0" w:color="454C02" w:themeColor="accent2"/>
        <w:bottom w:val="single" w:sz="4" w:space="0" w:color="454C02" w:themeColor="accent2"/>
        <w:right w:val="single" w:sz="4" w:space="0" w:color="454C0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54C02" w:themeFill="accent2"/>
      </w:tcPr>
    </w:tblStylePr>
    <w:tblStylePr w:type="lastRow">
      <w:rPr>
        <w:b/>
        <w:bCs/>
      </w:rPr>
      <w:tblPr/>
      <w:tcPr>
        <w:tcBorders>
          <w:top w:val="double" w:sz="4" w:space="0" w:color="454C0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4C02" w:themeColor="accent2"/>
          <w:right w:val="single" w:sz="4" w:space="0" w:color="454C02" w:themeColor="accent2"/>
        </w:tcBorders>
      </w:tcPr>
    </w:tblStylePr>
    <w:tblStylePr w:type="band1Horz">
      <w:tblPr/>
      <w:tcPr>
        <w:tcBorders>
          <w:top w:val="single" w:sz="4" w:space="0" w:color="454C02" w:themeColor="accent2"/>
          <w:bottom w:val="single" w:sz="4" w:space="0" w:color="454C0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4C02" w:themeColor="accent2"/>
          <w:left w:val="nil"/>
        </w:tcBorders>
      </w:tcPr>
    </w:tblStylePr>
    <w:tblStylePr w:type="swCell">
      <w:tblPr/>
      <w:tcPr>
        <w:tcBorders>
          <w:top w:val="double" w:sz="4" w:space="0" w:color="454C02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29519B" w:themeColor="accent3"/>
        <w:left w:val="single" w:sz="4" w:space="0" w:color="29519B" w:themeColor="accent3"/>
        <w:bottom w:val="single" w:sz="4" w:space="0" w:color="29519B" w:themeColor="accent3"/>
        <w:right w:val="single" w:sz="4" w:space="0" w:color="29519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519B" w:themeFill="accent3"/>
      </w:tcPr>
    </w:tblStylePr>
    <w:tblStylePr w:type="lastRow">
      <w:rPr>
        <w:b/>
        <w:bCs/>
      </w:rPr>
      <w:tblPr/>
      <w:tcPr>
        <w:tcBorders>
          <w:top w:val="double" w:sz="4" w:space="0" w:color="29519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519B" w:themeColor="accent3"/>
          <w:right w:val="single" w:sz="4" w:space="0" w:color="29519B" w:themeColor="accent3"/>
        </w:tcBorders>
      </w:tcPr>
    </w:tblStylePr>
    <w:tblStylePr w:type="band1Horz">
      <w:tblPr/>
      <w:tcPr>
        <w:tcBorders>
          <w:top w:val="single" w:sz="4" w:space="0" w:color="29519B" w:themeColor="accent3"/>
          <w:bottom w:val="single" w:sz="4" w:space="0" w:color="29519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519B" w:themeColor="accent3"/>
          <w:left w:val="nil"/>
        </w:tcBorders>
      </w:tcPr>
    </w:tblStylePr>
    <w:tblStylePr w:type="swCell">
      <w:tblPr/>
      <w:tcPr>
        <w:tcBorders>
          <w:top w:val="double" w:sz="4" w:space="0" w:color="29519B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939597" w:themeColor="accent4"/>
        <w:left w:val="single" w:sz="4" w:space="0" w:color="939597" w:themeColor="accent4"/>
        <w:bottom w:val="single" w:sz="4" w:space="0" w:color="939597" w:themeColor="accent4"/>
        <w:right w:val="single" w:sz="4" w:space="0" w:color="9395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39597" w:themeFill="accent4"/>
      </w:tcPr>
    </w:tblStylePr>
    <w:tblStylePr w:type="lastRow">
      <w:rPr>
        <w:b/>
        <w:bCs/>
      </w:rPr>
      <w:tblPr/>
      <w:tcPr>
        <w:tcBorders>
          <w:top w:val="double" w:sz="4" w:space="0" w:color="9395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39597" w:themeColor="accent4"/>
          <w:right w:val="single" w:sz="4" w:space="0" w:color="939597" w:themeColor="accent4"/>
        </w:tcBorders>
      </w:tcPr>
    </w:tblStylePr>
    <w:tblStylePr w:type="band1Horz">
      <w:tblPr/>
      <w:tcPr>
        <w:tcBorders>
          <w:top w:val="single" w:sz="4" w:space="0" w:color="939597" w:themeColor="accent4"/>
          <w:bottom w:val="single" w:sz="4" w:space="0" w:color="9395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39597" w:themeColor="accent4"/>
          <w:left w:val="nil"/>
        </w:tcBorders>
      </w:tcPr>
    </w:tblStylePr>
    <w:tblStylePr w:type="swCell">
      <w:tblPr/>
      <w:tcPr>
        <w:tcBorders>
          <w:top w:val="double" w:sz="4" w:space="0" w:color="939597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5"/>
        <w:left w:val="single" w:sz="4" w:space="0" w:color="000000" w:themeColor="accent5"/>
        <w:bottom w:val="single" w:sz="4" w:space="0" w:color="000000" w:themeColor="accent5"/>
        <w:right w:val="single" w:sz="4" w:space="0" w:color="000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5"/>
          <w:right w:val="single" w:sz="4" w:space="0" w:color="000000" w:themeColor="accent5"/>
        </w:tcBorders>
      </w:tcPr>
    </w:tblStylePr>
    <w:tblStylePr w:type="band1Horz">
      <w:tblPr/>
      <w:tcPr>
        <w:tcBorders>
          <w:top w:val="single" w:sz="4" w:space="0" w:color="000000" w:themeColor="accent5"/>
          <w:bottom w:val="single" w:sz="4" w:space="0" w:color="000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5"/>
          <w:left w:val="nil"/>
        </w:tcBorders>
      </w:tcPr>
    </w:tblStylePr>
    <w:tblStylePr w:type="swCell">
      <w:tblPr/>
      <w:tcPr>
        <w:tcBorders>
          <w:top w:val="double" w:sz="4" w:space="0" w:color="000000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8966CF" w:themeColor="accent1" w:themeTint="99"/>
        <w:left w:val="single" w:sz="4" w:space="0" w:color="8966CF" w:themeColor="accent1" w:themeTint="99"/>
        <w:bottom w:val="single" w:sz="4" w:space="0" w:color="8966CF" w:themeColor="accent1" w:themeTint="99"/>
        <w:right w:val="single" w:sz="4" w:space="0" w:color="8966CF" w:themeColor="accent1" w:themeTint="99"/>
        <w:insideH w:val="single" w:sz="4" w:space="0" w:color="8966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2A86" w:themeColor="accent1"/>
          <w:left w:val="single" w:sz="4" w:space="0" w:color="492A86" w:themeColor="accent1"/>
          <w:bottom w:val="single" w:sz="4" w:space="0" w:color="492A86" w:themeColor="accent1"/>
          <w:right w:val="single" w:sz="4" w:space="0" w:color="492A86" w:themeColor="accent1"/>
          <w:insideH w:val="nil"/>
        </w:tcBorders>
        <w:shd w:val="clear" w:color="auto" w:fill="492A86" w:themeFill="accent1"/>
      </w:tcPr>
    </w:tblStylePr>
    <w:tblStylePr w:type="lastRow">
      <w:rPr>
        <w:b/>
        <w:bCs/>
      </w:rPr>
      <w:tblPr/>
      <w:tcPr>
        <w:tcBorders>
          <w:top w:val="double" w:sz="4" w:space="0" w:color="8966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DCF406" w:themeColor="accent2" w:themeTint="99"/>
        <w:left w:val="single" w:sz="4" w:space="0" w:color="DCF406" w:themeColor="accent2" w:themeTint="99"/>
        <w:bottom w:val="single" w:sz="4" w:space="0" w:color="DCF406" w:themeColor="accent2" w:themeTint="99"/>
        <w:right w:val="single" w:sz="4" w:space="0" w:color="DCF406" w:themeColor="accent2" w:themeTint="99"/>
        <w:insideH w:val="single" w:sz="4" w:space="0" w:color="DCF40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4C02" w:themeColor="accent2"/>
          <w:left w:val="single" w:sz="4" w:space="0" w:color="454C02" w:themeColor="accent2"/>
          <w:bottom w:val="single" w:sz="4" w:space="0" w:color="454C02" w:themeColor="accent2"/>
          <w:right w:val="single" w:sz="4" w:space="0" w:color="454C02" w:themeColor="accent2"/>
          <w:insideH w:val="nil"/>
        </w:tcBorders>
        <w:shd w:val="clear" w:color="auto" w:fill="454C02" w:themeFill="accent2"/>
      </w:tcPr>
    </w:tblStylePr>
    <w:tblStylePr w:type="lastRow">
      <w:rPr>
        <w:b/>
        <w:bCs/>
      </w:rPr>
      <w:tblPr/>
      <w:tcPr>
        <w:tcBorders>
          <w:top w:val="double" w:sz="4" w:space="0" w:color="DCF40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6990D7" w:themeColor="accent3" w:themeTint="99"/>
        <w:left w:val="single" w:sz="4" w:space="0" w:color="6990D7" w:themeColor="accent3" w:themeTint="99"/>
        <w:bottom w:val="single" w:sz="4" w:space="0" w:color="6990D7" w:themeColor="accent3" w:themeTint="99"/>
        <w:right w:val="single" w:sz="4" w:space="0" w:color="6990D7" w:themeColor="accent3" w:themeTint="99"/>
        <w:insideH w:val="single" w:sz="4" w:space="0" w:color="6990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519B" w:themeColor="accent3"/>
          <w:left w:val="single" w:sz="4" w:space="0" w:color="29519B" w:themeColor="accent3"/>
          <w:bottom w:val="single" w:sz="4" w:space="0" w:color="29519B" w:themeColor="accent3"/>
          <w:right w:val="single" w:sz="4" w:space="0" w:color="29519B" w:themeColor="accent3"/>
          <w:insideH w:val="nil"/>
        </w:tcBorders>
        <w:shd w:val="clear" w:color="auto" w:fill="29519B" w:themeFill="accent3"/>
      </w:tcPr>
    </w:tblStylePr>
    <w:tblStylePr w:type="lastRow">
      <w:rPr>
        <w:b/>
        <w:bCs/>
      </w:rPr>
      <w:tblPr/>
      <w:tcPr>
        <w:tcBorders>
          <w:top w:val="double" w:sz="4" w:space="0" w:color="6990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BEBFC0" w:themeColor="accent4" w:themeTint="99"/>
        <w:left w:val="single" w:sz="4" w:space="0" w:color="BEBFC0" w:themeColor="accent4" w:themeTint="99"/>
        <w:bottom w:val="single" w:sz="4" w:space="0" w:color="BEBFC0" w:themeColor="accent4" w:themeTint="99"/>
        <w:right w:val="single" w:sz="4" w:space="0" w:color="BEBFC0" w:themeColor="accent4" w:themeTint="99"/>
        <w:insideH w:val="single" w:sz="4" w:space="0" w:color="BEBF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597" w:themeColor="accent4"/>
          <w:left w:val="single" w:sz="4" w:space="0" w:color="939597" w:themeColor="accent4"/>
          <w:bottom w:val="single" w:sz="4" w:space="0" w:color="939597" w:themeColor="accent4"/>
          <w:right w:val="single" w:sz="4" w:space="0" w:color="939597" w:themeColor="accent4"/>
          <w:insideH w:val="nil"/>
        </w:tcBorders>
        <w:shd w:val="clear" w:color="auto" w:fill="939597" w:themeFill="accent4"/>
      </w:tcPr>
    </w:tblStylePr>
    <w:tblStylePr w:type="lastRow">
      <w:rPr>
        <w:b/>
        <w:bCs/>
      </w:rPr>
      <w:tblPr/>
      <w:tcPr>
        <w:tcBorders>
          <w:top w:val="double" w:sz="4" w:space="0" w:color="BEBF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5"/>
          <w:left w:val="single" w:sz="4" w:space="0" w:color="000000" w:themeColor="accent5"/>
          <w:bottom w:val="single" w:sz="4" w:space="0" w:color="000000" w:themeColor="accent5"/>
          <w:right w:val="single" w:sz="4" w:space="0" w:color="000000" w:themeColor="accent5"/>
          <w:insideH w:val="nil"/>
        </w:tcBorders>
        <w:shd w:val="clear" w:color="auto" w:fill="000000" w:themeFill="accent5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711C8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711C8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2A86" w:themeColor="accent1"/>
        <w:left w:val="single" w:sz="24" w:space="0" w:color="492A86" w:themeColor="accent1"/>
        <w:bottom w:val="single" w:sz="24" w:space="0" w:color="492A86" w:themeColor="accent1"/>
        <w:right w:val="single" w:sz="24" w:space="0" w:color="492A86" w:themeColor="accent1"/>
      </w:tblBorders>
    </w:tblPr>
    <w:tcPr>
      <w:shd w:val="clear" w:color="auto" w:fill="492A8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711C8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54C02" w:themeColor="accent2"/>
        <w:left w:val="single" w:sz="24" w:space="0" w:color="454C02" w:themeColor="accent2"/>
        <w:bottom w:val="single" w:sz="24" w:space="0" w:color="454C02" w:themeColor="accent2"/>
        <w:right w:val="single" w:sz="24" w:space="0" w:color="454C02" w:themeColor="accent2"/>
      </w:tblBorders>
    </w:tblPr>
    <w:tcPr>
      <w:shd w:val="clear" w:color="auto" w:fill="454C0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711C8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519B" w:themeColor="accent3"/>
        <w:left w:val="single" w:sz="24" w:space="0" w:color="29519B" w:themeColor="accent3"/>
        <w:bottom w:val="single" w:sz="24" w:space="0" w:color="29519B" w:themeColor="accent3"/>
        <w:right w:val="single" w:sz="24" w:space="0" w:color="29519B" w:themeColor="accent3"/>
      </w:tblBorders>
    </w:tblPr>
    <w:tcPr>
      <w:shd w:val="clear" w:color="auto" w:fill="29519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711C8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39597" w:themeColor="accent4"/>
        <w:left w:val="single" w:sz="24" w:space="0" w:color="939597" w:themeColor="accent4"/>
        <w:bottom w:val="single" w:sz="24" w:space="0" w:color="939597" w:themeColor="accent4"/>
        <w:right w:val="single" w:sz="24" w:space="0" w:color="939597" w:themeColor="accent4"/>
      </w:tblBorders>
    </w:tblPr>
    <w:tcPr>
      <w:shd w:val="clear" w:color="auto" w:fill="9395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711C8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5"/>
        <w:left w:val="single" w:sz="24" w:space="0" w:color="000000" w:themeColor="accent5"/>
        <w:bottom w:val="single" w:sz="24" w:space="0" w:color="000000" w:themeColor="accent5"/>
        <w:right w:val="single" w:sz="24" w:space="0" w:color="000000" w:themeColor="accent5"/>
      </w:tblBorders>
    </w:tblPr>
    <w:tcPr>
      <w:shd w:val="clear" w:color="auto" w:fill="000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711C8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711C89"/>
    <w:pPr>
      <w:spacing w:after="0" w:line="240" w:lineRule="auto"/>
    </w:pPr>
    <w:rPr>
      <w:color w:val="361F64" w:themeColor="accent1" w:themeShade="BF"/>
    </w:rPr>
    <w:tblPr>
      <w:tblStyleRowBandSize w:val="1"/>
      <w:tblStyleColBandSize w:val="1"/>
      <w:tblBorders>
        <w:top w:val="single" w:sz="4" w:space="0" w:color="492A86" w:themeColor="accent1"/>
        <w:bottom w:val="single" w:sz="4" w:space="0" w:color="492A8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92A8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92A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711C89"/>
    <w:pPr>
      <w:spacing w:after="0" w:line="240" w:lineRule="auto"/>
    </w:pPr>
    <w:rPr>
      <w:color w:val="333801" w:themeColor="accent2" w:themeShade="BF"/>
    </w:rPr>
    <w:tblPr>
      <w:tblStyleRowBandSize w:val="1"/>
      <w:tblStyleColBandSize w:val="1"/>
      <w:tblBorders>
        <w:top w:val="single" w:sz="4" w:space="0" w:color="454C02" w:themeColor="accent2"/>
        <w:bottom w:val="single" w:sz="4" w:space="0" w:color="454C0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54C0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54C0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711C89"/>
    <w:pPr>
      <w:spacing w:after="0" w:line="240" w:lineRule="auto"/>
    </w:pPr>
    <w:rPr>
      <w:color w:val="1E3C73" w:themeColor="accent3" w:themeShade="BF"/>
    </w:rPr>
    <w:tblPr>
      <w:tblStyleRowBandSize w:val="1"/>
      <w:tblStyleColBandSize w:val="1"/>
      <w:tblBorders>
        <w:top w:val="single" w:sz="4" w:space="0" w:color="29519B" w:themeColor="accent3"/>
        <w:bottom w:val="single" w:sz="4" w:space="0" w:color="29519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519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51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711C89"/>
    <w:pPr>
      <w:spacing w:after="0" w:line="240" w:lineRule="auto"/>
    </w:pPr>
    <w:rPr>
      <w:color w:val="6D6F71" w:themeColor="accent4" w:themeShade="BF"/>
    </w:rPr>
    <w:tblPr>
      <w:tblStyleRowBandSize w:val="1"/>
      <w:tblStyleColBandSize w:val="1"/>
      <w:tblBorders>
        <w:top w:val="single" w:sz="4" w:space="0" w:color="939597" w:themeColor="accent4"/>
        <w:bottom w:val="single" w:sz="4" w:space="0" w:color="9395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395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395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11C89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  <w:tblBorders>
        <w:top w:val="single" w:sz="4" w:space="0" w:color="000000" w:themeColor="accent5"/>
        <w:bottom w:val="single" w:sz="4" w:space="0" w:color="000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711C89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711C89"/>
    <w:pPr>
      <w:spacing w:after="0" w:line="240" w:lineRule="auto"/>
    </w:pPr>
    <w:rPr>
      <w:color w:val="361F64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2A8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2A8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2A8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2A8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CCEF" w:themeFill="accent1" w:themeFillTint="33"/>
      </w:tcPr>
    </w:tblStylePr>
    <w:tblStylePr w:type="band1Horz">
      <w:tblPr/>
      <w:tcPr>
        <w:shd w:val="clear" w:color="auto" w:fill="D7CC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711C89"/>
    <w:pPr>
      <w:spacing w:after="0" w:line="240" w:lineRule="auto"/>
    </w:pPr>
    <w:rPr>
      <w:color w:val="33380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54C0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54C0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54C0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54C0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CAA" w:themeFill="accent2" w:themeFillTint="33"/>
      </w:tcPr>
    </w:tblStylePr>
    <w:tblStylePr w:type="band1Horz">
      <w:tblPr/>
      <w:tcPr>
        <w:shd w:val="clear" w:color="auto" w:fill="F4FCA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711C89"/>
    <w:pPr>
      <w:spacing w:after="0" w:line="240" w:lineRule="auto"/>
    </w:pPr>
    <w:rPr>
      <w:color w:val="1E3C7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519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519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519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519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DD9F1" w:themeFill="accent3" w:themeFillTint="33"/>
      </w:tcPr>
    </w:tblStylePr>
    <w:tblStylePr w:type="band1Horz">
      <w:tblPr/>
      <w:tcPr>
        <w:shd w:val="clear" w:color="auto" w:fill="CDD9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711C89"/>
    <w:pPr>
      <w:spacing w:after="0" w:line="240" w:lineRule="auto"/>
    </w:pPr>
    <w:rPr>
      <w:color w:val="6D6F7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395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395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395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395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9EA" w:themeFill="accent4" w:themeFillTint="33"/>
      </w:tcPr>
    </w:tblStylePr>
    <w:tblStylePr w:type="band1Horz">
      <w:tblPr/>
      <w:tcPr>
        <w:shd w:val="clear" w:color="auto" w:fill="E9E9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711C89"/>
    <w:pPr>
      <w:spacing w:after="0" w:line="240" w:lineRule="auto"/>
    </w:pPr>
    <w:rPr>
      <w:color w:val="000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711C89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711C8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color w:val="000000" w:themeColor="text1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711C89"/>
    <w:rPr>
      <w:rFonts w:ascii="Consolas" w:hAnsi="Consolas" w:cs="Consolas"/>
      <w:color w:val="000000" w:themeColor="text1"/>
    </w:rPr>
  </w:style>
  <w:style w:type="table" w:styleId="MittleresRaster1">
    <w:name w:val="Medium Grid 1"/>
    <w:basedOn w:val="NormaleTabelle"/>
    <w:uiPriority w:val="67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6C40C3" w:themeColor="accent1" w:themeTint="BF"/>
        <w:left w:val="single" w:sz="8" w:space="0" w:color="6C40C3" w:themeColor="accent1" w:themeTint="BF"/>
        <w:bottom w:val="single" w:sz="8" w:space="0" w:color="6C40C3" w:themeColor="accent1" w:themeTint="BF"/>
        <w:right w:val="single" w:sz="8" w:space="0" w:color="6C40C3" w:themeColor="accent1" w:themeTint="BF"/>
        <w:insideH w:val="single" w:sz="8" w:space="0" w:color="6C40C3" w:themeColor="accent1" w:themeTint="BF"/>
        <w:insideV w:val="single" w:sz="8" w:space="0" w:color="6C40C3" w:themeColor="accent1" w:themeTint="BF"/>
      </w:tblBorders>
    </w:tblPr>
    <w:tcPr>
      <w:shd w:val="clear" w:color="auto" w:fill="CEC0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40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80D7" w:themeFill="accent1" w:themeFillTint="7F"/>
      </w:tcPr>
    </w:tblStylePr>
    <w:tblStylePr w:type="band1Horz">
      <w:tblPr/>
      <w:tcPr>
        <w:shd w:val="clear" w:color="auto" w:fill="9D80D7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A4B504" w:themeColor="accent2" w:themeTint="BF"/>
        <w:left w:val="single" w:sz="8" w:space="0" w:color="A4B504" w:themeColor="accent2" w:themeTint="BF"/>
        <w:bottom w:val="single" w:sz="8" w:space="0" w:color="A4B504" w:themeColor="accent2" w:themeTint="BF"/>
        <w:right w:val="single" w:sz="8" w:space="0" w:color="A4B504" w:themeColor="accent2" w:themeTint="BF"/>
        <w:insideH w:val="single" w:sz="8" w:space="0" w:color="A4B504" w:themeColor="accent2" w:themeTint="BF"/>
        <w:insideV w:val="single" w:sz="8" w:space="0" w:color="A4B504" w:themeColor="accent2" w:themeTint="BF"/>
      </w:tblBorders>
    </w:tblPr>
    <w:tcPr>
      <w:shd w:val="clear" w:color="auto" w:fill="F2FC9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B50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92D" w:themeFill="accent2" w:themeFillTint="7F"/>
      </w:tcPr>
    </w:tblStylePr>
    <w:tblStylePr w:type="band1Horz">
      <w:tblPr/>
      <w:tcPr>
        <w:shd w:val="clear" w:color="auto" w:fill="E5F92D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4474CD" w:themeColor="accent3" w:themeTint="BF"/>
        <w:left w:val="single" w:sz="8" w:space="0" w:color="4474CD" w:themeColor="accent3" w:themeTint="BF"/>
        <w:bottom w:val="single" w:sz="8" w:space="0" w:color="4474CD" w:themeColor="accent3" w:themeTint="BF"/>
        <w:right w:val="single" w:sz="8" w:space="0" w:color="4474CD" w:themeColor="accent3" w:themeTint="BF"/>
        <w:insideH w:val="single" w:sz="8" w:space="0" w:color="4474CD" w:themeColor="accent3" w:themeTint="BF"/>
        <w:insideV w:val="single" w:sz="8" w:space="0" w:color="4474CD" w:themeColor="accent3" w:themeTint="BF"/>
      </w:tblBorders>
    </w:tblPr>
    <w:tcPr>
      <w:shd w:val="clear" w:color="auto" w:fill="C1D1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74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A2DE" w:themeFill="accent3" w:themeFillTint="7F"/>
      </w:tcPr>
    </w:tblStylePr>
    <w:tblStylePr w:type="band1Horz">
      <w:tblPr/>
      <w:tcPr>
        <w:shd w:val="clear" w:color="auto" w:fill="83A2DE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AEAFB1" w:themeColor="accent4" w:themeTint="BF"/>
        <w:left w:val="single" w:sz="8" w:space="0" w:color="AEAFB1" w:themeColor="accent4" w:themeTint="BF"/>
        <w:bottom w:val="single" w:sz="8" w:space="0" w:color="AEAFB1" w:themeColor="accent4" w:themeTint="BF"/>
        <w:right w:val="single" w:sz="8" w:space="0" w:color="AEAFB1" w:themeColor="accent4" w:themeTint="BF"/>
        <w:insideH w:val="single" w:sz="8" w:space="0" w:color="AEAFB1" w:themeColor="accent4" w:themeTint="BF"/>
        <w:insideV w:val="single" w:sz="8" w:space="0" w:color="AEAFB1" w:themeColor="accent4" w:themeTint="BF"/>
      </w:tblBorders>
    </w:tblPr>
    <w:tcPr>
      <w:shd w:val="clear" w:color="auto" w:fill="E4E4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AF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ACB" w:themeFill="accent4" w:themeFillTint="7F"/>
      </w:tcPr>
    </w:tblStylePr>
    <w:tblStylePr w:type="band1Horz">
      <w:tblPr/>
      <w:tcPr>
        <w:shd w:val="clear" w:color="auto" w:fill="C9CACB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5" w:themeTint="BF"/>
        <w:left w:val="single" w:sz="8" w:space="0" w:color="404040" w:themeColor="accent5" w:themeTint="BF"/>
        <w:bottom w:val="single" w:sz="8" w:space="0" w:color="404040" w:themeColor="accent5" w:themeTint="BF"/>
        <w:right w:val="single" w:sz="8" w:space="0" w:color="404040" w:themeColor="accent5" w:themeTint="BF"/>
        <w:insideH w:val="single" w:sz="8" w:space="0" w:color="404040" w:themeColor="accent5" w:themeTint="BF"/>
        <w:insideV w:val="single" w:sz="8" w:space="0" w:color="404040" w:themeColor="accent5" w:themeTint="BF"/>
      </w:tblBorders>
    </w:tblPr>
    <w:tcPr>
      <w:shd w:val="clear" w:color="auto" w:fill="C0C0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5" w:themeFillTint="7F"/>
      </w:tcPr>
    </w:tblStylePr>
    <w:tblStylePr w:type="band1Horz">
      <w:tblPr/>
      <w:tcPr>
        <w:shd w:val="clear" w:color="auto" w:fill="808080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711C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711C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92A86" w:themeColor="accent1"/>
        <w:left w:val="single" w:sz="8" w:space="0" w:color="492A86" w:themeColor="accent1"/>
        <w:bottom w:val="single" w:sz="8" w:space="0" w:color="492A86" w:themeColor="accent1"/>
        <w:right w:val="single" w:sz="8" w:space="0" w:color="492A86" w:themeColor="accent1"/>
        <w:insideH w:val="single" w:sz="8" w:space="0" w:color="492A86" w:themeColor="accent1"/>
        <w:insideV w:val="single" w:sz="8" w:space="0" w:color="492A86" w:themeColor="accent1"/>
      </w:tblBorders>
    </w:tblPr>
    <w:tcPr>
      <w:shd w:val="clear" w:color="auto" w:fill="CEC0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E5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CEF" w:themeFill="accent1" w:themeFillTint="33"/>
      </w:tcPr>
    </w:tblStylePr>
    <w:tblStylePr w:type="band1Vert">
      <w:tblPr/>
      <w:tcPr>
        <w:shd w:val="clear" w:color="auto" w:fill="9D80D7" w:themeFill="accent1" w:themeFillTint="7F"/>
      </w:tcPr>
    </w:tblStylePr>
    <w:tblStylePr w:type="band1Horz">
      <w:tblPr/>
      <w:tcPr>
        <w:tcBorders>
          <w:insideH w:val="single" w:sz="6" w:space="0" w:color="492A86" w:themeColor="accent1"/>
          <w:insideV w:val="single" w:sz="6" w:space="0" w:color="492A86" w:themeColor="accent1"/>
        </w:tcBorders>
        <w:shd w:val="clear" w:color="auto" w:fill="9D80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711C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54C02" w:themeColor="accent2"/>
        <w:left w:val="single" w:sz="8" w:space="0" w:color="454C02" w:themeColor="accent2"/>
        <w:bottom w:val="single" w:sz="8" w:space="0" w:color="454C02" w:themeColor="accent2"/>
        <w:right w:val="single" w:sz="8" w:space="0" w:color="454C02" w:themeColor="accent2"/>
        <w:insideH w:val="single" w:sz="8" w:space="0" w:color="454C02" w:themeColor="accent2"/>
        <w:insideV w:val="single" w:sz="8" w:space="0" w:color="454C02" w:themeColor="accent2"/>
      </w:tblBorders>
    </w:tblPr>
    <w:tcPr>
      <w:shd w:val="clear" w:color="auto" w:fill="F2FC9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ED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CAA" w:themeFill="accent2" w:themeFillTint="33"/>
      </w:tcPr>
    </w:tblStylePr>
    <w:tblStylePr w:type="band1Vert">
      <w:tblPr/>
      <w:tcPr>
        <w:shd w:val="clear" w:color="auto" w:fill="E5F92D" w:themeFill="accent2" w:themeFillTint="7F"/>
      </w:tcPr>
    </w:tblStylePr>
    <w:tblStylePr w:type="band1Horz">
      <w:tblPr/>
      <w:tcPr>
        <w:tcBorders>
          <w:insideH w:val="single" w:sz="6" w:space="0" w:color="454C02" w:themeColor="accent2"/>
          <w:insideV w:val="single" w:sz="6" w:space="0" w:color="454C02" w:themeColor="accent2"/>
        </w:tcBorders>
        <w:shd w:val="clear" w:color="auto" w:fill="E5F92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711C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9519B" w:themeColor="accent3"/>
        <w:left w:val="single" w:sz="8" w:space="0" w:color="29519B" w:themeColor="accent3"/>
        <w:bottom w:val="single" w:sz="8" w:space="0" w:color="29519B" w:themeColor="accent3"/>
        <w:right w:val="single" w:sz="8" w:space="0" w:color="29519B" w:themeColor="accent3"/>
        <w:insideH w:val="single" w:sz="8" w:space="0" w:color="29519B" w:themeColor="accent3"/>
        <w:insideV w:val="single" w:sz="8" w:space="0" w:color="29519B" w:themeColor="accent3"/>
      </w:tblBorders>
    </w:tblPr>
    <w:tcPr>
      <w:shd w:val="clear" w:color="auto" w:fill="C1D1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E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9F1" w:themeFill="accent3" w:themeFillTint="33"/>
      </w:tcPr>
    </w:tblStylePr>
    <w:tblStylePr w:type="band1Vert">
      <w:tblPr/>
      <w:tcPr>
        <w:shd w:val="clear" w:color="auto" w:fill="83A2DE" w:themeFill="accent3" w:themeFillTint="7F"/>
      </w:tcPr>
    </w:tblStylePr>
    <w:tblStylePr w:type="band1Horz">
      <w:tblPr/>
      <w:tcPr>
        <w:tcBorders>
          <w:insideH w:val="single" w:sz="6" w:space="0" w:color="29519B" w:themeColor="accent3"/>
          <w:insideV w:val="single" w:sz="6" w:space="0" w:color="29519B" w:themeColor="accent3"/>
        </w:tcBorders>
        <w:shd w:val="clear" w:color="auto" w:fill="83A2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711C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39597" w:themeColor="accent4"/>
        <w:left w:val="single" w:sz="8" w:space="0" w:color="939597" w:themeColor="accent4"/>
        <w:bottom w:val="single" w:sz="8" w:space="0" w:color="939597" w:themeColor="accent4"/>
        <w:right w:val="single" w:sz="8" w:space="0" w:color="939597" w:themeColor="accent4"/>
        <w:insideH w:val="single" w:sz="8" w:space="0" w:color="939597" w:themeColor="accent4"/>
        <w:insideV w:val="single" w:sz="8" w:space="0" w:color="939597" w:themeColor="accent4"/>
      </w:tblBorders>
    </w:tblPr>
    <w:tcPr>
      <w:shd w:val="clear" w:color="auto" w:fill="E4E4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9EA" w:themeFill="accent4" w:themeFillTint="33"/>
      </w:tcPr>
    </w:tblStylePr>
    <w:tblStylePr w:type="band1Vert">
      <w:tblPr/>
      <w:tcPr>
        <w:shd w:val="clear" w:color="auto" w:fill="C9CACB" w:themeFill="accent4" w:themeFillTint="7F"/>
      </w:tcPr>
    </w:tblStylePr>
    <w:tblStylePr w:type="band1Horz">
      <w:tblPr/>
      <w:tcPr>
        <w:tcBorders>
          <w:insideH w:val="single" w:sz="6" w:space="0" w:color="939597" w:themeColor="accent4"/>
          <w:insideV w:val="single" w:sz="6" w:space="0" w:color="939597" w:themeColor="accent4"/>
        </w:tcBorders>
        <w:shd w:val="clear" w:color="auto" w:fill="C9CA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711C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cPr>
      <w:shd w:val="clear" w:color="auto" w:fill="C0C0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5" w:themeFillTint="33"/>
      </w:tcPr>
    </w:tblStylePr>
    <w:tblStylePr w:type="band1Vert">
      <w:tblPr/>
      <w:tcPr>
        <w:shd w:val="clear" w:color="auto" w:fill="808080" w:themeFill="accent5" w:themeFillTint="7F"/>
      </w:tcPr>
    </w:tblStylePr>
    <w:tblStylePr w:type="band1Horz">
      <w:tblPr/>
      <w:tcPr>
        <w:tcBorders>
          <w:insideH w:val="single" w:sz="6" w:space="0" w:color="000000" w:themeColor="accent5"/>
          <w:insideV w:val="single" w:sz="6" w:space="0" w:color="000000" w:themeColor="accent5"/>
        </w:tcBorders>
        <w:shd w:val="clear" w:color="auto" w:fill="8080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711C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C0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2A8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2A8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2A8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2A8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80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80D7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C9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4C0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4C0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54C0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54C0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F92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F92D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D1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519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519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519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519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A2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A2DE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4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5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5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395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395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A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ACB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92A86" w:themeColor="accent1"/>
        <w:bottom w:val="single" w:sz="8" w:space="0" w:color="492A8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2A8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92A86" w:themeColor="accent1"/>
          <w:bottom w:val="single" w:sz="8" w:space="0" w:color="492A8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2A86" w:themeColor="accent1"/>
          <w:bottom w:val="single" w:sz="8" w:space="0" w:color="492A86" w:themeColor="accent1"/>
        </w:tcBorders>
      </w:tcPr>
    </w:tblStylePr>
    <w:tblStylePr w:type="band1Vert">
      <w:tblPr/>
      <w:tcPr>
        <w:shd w:val="clear" w:color="auto" w:fill="CEC0EB" w:themeFill="accent1" w:themeFillTint="3F"/>
      </w:tcPr>
    </w:tblStylePr>
    <w:tblStylePr w:type="band1Horz">
      <w:tblPr/>
      <w:tcPr>
        <w:shd w:val="clear" w:color="auto" w:fill="CEC0EB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54C02" w:themeColor="accent2"/>
        <w:bottom w:val="single" w:sz="8" w:space="0" w:color="454C0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54C0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54C02" w:themeColor="accent2"/>
          <w:bottom w:val="single" w:sz="8" w:space="0" w:color="454C0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54C02" w:themeColor="accent2"/>
          <w:bottom w:val="single" w:sz="8" w:space="0" w:color="454C02" w:themeColor="accent2"/>
        </w:tcBorders>
      </w:tcPr>
    </w:tblStylePr>
    <w:tblStylePr w:type="band1Vert">
      <w:tblPr/>
      <w:tcPr>
        <w:shd w:val="clear" w:color="auto" w:fill="F2FC96" w:themeFill="accent2" w:themeFillTint="3F"/>
      </w:tcPr>
    </w:tblStylePr>
    <w:tblStylePr w:type="band1Horz">
      <w:tblPr/>
      <w:tcPr>
        <w:shd w:val="clear" w:color="auto" w:fill="F2FC96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519B" w:themeColor="accent3"/>
        <w:bottom w:val="single" w:sz="8" w:space="0" w:color="29519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519B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9519B" w:themeColor="accent3"/>
          <w:bottom w:val="single" w:sz="8" w:space="0" w:color="29519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519B" w:themeColor="accent3"/>
          <w:bottom w:val="single" w:sz="8" w:space="0" w:color="29519B" w:themeColor="accent3"/>
        </w:tcBorders>
      </w:tcPr>
    </w:tblStylePr>
    <w:tblStylePr w:type="band1Vert">
      <w:tblPr/>
      <w:tcPr>
        <w:shd w:val="clear" w:color="auto" w:fill="C1D1EE" w:themeFill="accent3" w:themeFillTint="3F"/>
      </w:tcPr>
    </w:tblStylePr>
    <w:tblStylePr w:type="band1Horz">
      <w:tblPr/>
      <w:tcPr>
        <w:shd w:val="clear" w:color="auto" w:fill="C1D1EE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39597" w:themeColor="accent4"/>
        <w:bottom w:val="single" w:sz="8" w:space="0" w:color="9395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39597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39597" w:themeColor="accent4"/>
          <w:bottom w:val="single" w:sz="8" w:space="0" w:color="9395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39597" w:themeColor="accent4"/>
          <w:bottom w:val="single" w:sz="8" w:space="0" w:color="939597" w:themeColor="accent4"/>
        </w:tcBorders>
      </w:tcPr>
    </w:tblStylePr>
    <w:tblStylePr w:type="band1Vert">
      <w:tblPr/>
      <w:tcPr>
        <w:shd w:val="clear" w:color="auto" w:fill="E4E4E5" w:themeFill="accent4" w:themeFillTint="3F"/>
      </w:tcPr>
    </w:tblStylePr>
    <w:tblStylePr w:type="band1Horz">
      <w:tblPr/>
      <w:tcPr>
        <w:shd w:val="clear" w:color="auto" w:fill="E4E4E5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5"/>
        <w:bottom w:val="single" w:sz="8" w:space="0" w:color="000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accent5"/>
          <w:bottom w:val="single" w:sz="8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5"/>
          <w:bottom w:val="single" w:sz="8" w:space="0" w:color="000000" w:themeColor="accent5"/>
        </w:tcBorders>
      </w:tcPr>
    </w:tblStylePr>
    <w:tblStylePr w:type="band1Vert">
      <w:tblPr/>
      <w:tcPr>
        <w:shd w:val="clear" w:color="auto" w:fill="C0C0C0" w:themeFill="accent5" w:themeFillTint="3F"/>
      </w:tcPr>
    </w:tblStylePr>
    <w:tblStylePr w:type="band1Horz">
      <w:tblPr/>
      <w:tcPr>
        <w:shd w:val="clear" w:color="auto" w:fill="C0C0C0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711C8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711C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711C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92A86" w:themeColor="accent1"/>
        <w:left w:val="single" w:sz="8" w:space="0" w:color="492A86" w:themeColor="accent1"/>
        <w:bottom w:val="single" w:sz="8" w:space="0" w:color="492A86" w:themeColor="accent1"/>
        <w:right w:val="single" w:sz="8" w:space="0" w:color="492A8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2A8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2A8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2A8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0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C0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711C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54C02" w:themeColor="accent2"/>
        <w:left w:val="single" w:sz="8" w:space="0" w:color="454C02" w:themeColor="accent2"/>
        <w:bottom w:val="single" w:sz="8" w:space="0" w:color="454C02" w:themeColor="accent2"/>
        <w:right w:val="single" w:sz="8" w:space="0" w:color="454C0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54C0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54C0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54C0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C9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C9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711C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9519B" w:themeColor="accent3"/>
        <w:left w:val="single" w:sz="8" w:space="0" w:color="29519B" w:themeColor="accent3"/>
        <w:bottom w:val="single" w:sz="8" w:space="0" w:color="29519B" w:themeColor="accent3"/>
        <w:right w:val="single" w:sz="8" w:space="0" w:color="29519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519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519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519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D1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D1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711C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39597" w:themeColor="accent4"/>
        <w:left w:val="single" w:sz="8" w:space="0" w:color="939597" w:themeColor="accent4"/>
        <w:bottom w:val="single" w:sz="8" w:space="0" w:color="939597" w:themeColor="accent4"/>
        <w:right w:val="single" w:sz="8" w:space="0" w:color="9395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395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395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395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4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4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711C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711C8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6C40C3" w:themeColor="accent1" w:themeTint="BF"/>
        <w:left w:val="single" w:sz="8" w:space="0" w:color="6C40C3" w:themeColor="accent1" w:themeTint="BF"/>
        <w:bottom w:val="single" w:sz="8" w:space="0" w:color="6C40C3" w:themeColor="accent1" w:themeTint="BF"/>
        <w:right w:val="single" w:sz="8" w:space="0" w:color="6C40C3" w:themeColor="accent1" w:themeTint="BF"/>
        <w:insideH w:val="single" w:sz="8" w:space="0" w:color="6C40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40C3" w:themeColor="accent1" w:themeTint="BF"/>
          <w:left w:val="single" w:sz="8" w:space="0" w:color="6C40C3" w:themeColor="accent1" w:themeTint="BF"/>
          <w:bottom w:val="single" w:sz="8" w:space="0" w:color="6C40C3" w:themeColor="accent1" w:themeTint="BF"/>
          <w:right w:val="single" w:sz="8" w:space="0" w:color="6C40C3" w:themeColor="accent1" w:themeTint="BF"/>
          <w:insideH w:val="nil"/>
          <w:insideV w:val="nil"/>
        </w:tcBorders>
        <w:shd w:val="clear" w:color="auto" w:fill="492A8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40C3" w:themeColor="accent1" w:themeTint="BF"/>
          <w:left w:val="single" w:sz="8" w:space="0" w:color="6C40C3" w:themeColor="accent1" w:themeTint="BF"/>
          <w:bottom w:val="single" w:sz="8" w:space="0" w:color="6C40C3" w:themeColor="accent1" w:themeTint="BF"/>
          <w:right w:val="single" w:sz="8" w:space="0" w:color="6C40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0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C0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A4B504" w:themeColor="accent2" w:themeTint="BF"/>
        <w:left w:val="single" w:sz="8" w:space="0" w:color="A4B504" w:themeColor="accent2" w:themeTint="BF"/>
        <w:bottom w:val="single" w:sz="8" w:space="0" w:color="A4B504" w:themeColor="accent2" w:themeTint="BF"/>
        <w:right w:val="single" w:sz="8" w:space="0" w:color="A4B504" w:themeColor="accent2" w:themeTint="BF"/>
        <w:insideH w:val="single" w:sz="8" w:space="0" w:color="A4B50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B504" w:themeColor="accent2" w:themeTint="BF"/>
          <w:left w:val="single" w:sz="8" w:space="0" w:color="A4B504" w:themeColor="accent2" w:themeTint="BF"/>
          <w:bottom w:val="single" w:sz="8" w:space="0" w:color="A4B504" w:themeColor="accent2" w:themeTint="BF"/>
          <w:right w:val="single" w:sz="8" w:space="0" w:color="A4B504" w:themeColor="accent2" w:themeTint="BF"/>
          <w:insideH w:val="nil"/>
          <w:insideV w:val="nil"/>
        </w:tcBorders>
        <w:shd w:val="clear" w:color="auto" w:fill="454C0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B504" w:themeColor="accent2" w:themeTint="BF"/>
          <w:left w:val="single" w:sz="8" w:space="0" w:color="A4B504" w:themeColor="accent2" w:themeTint="BF"/>
          <w:bottom w:val="single" w:sz="8" w:space="0" w:color="A4B504" w:themeColor="accent2" w:themeTint="BF"/>
          <w:right w:val="single" w:sz="8" w:space="0" w:color="A4B50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C9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C9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4474CD" w:themeColor="accent3" w:themeTint="BF"/>
        <w:left w:val="single" w:sz="8" w:space="0" w:color="4474CD" w:themeColor="accent3" w:themeTint="BF"/>
        <w:bottom w:val="single" w:sz="8" w:space="0" w:color="4474CD" w:themeColor="accent3" w:themeTint="BF"/>
        <w:right w:val="single" w:sz="8" w:space="0" w:color="4474CD" w:themeColor="accent3" w:themeTint="BF"/>
        <w:insideH w:val="single" w:sz="8" w:space="0" w:color="4474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74CD" w:themeColor="accent3" w:themeTint="BF"/>
          <w:left w:val="single" w:sz="8" w:space="0" w:color="4474CD" w:themeColor="accent3" w:themeTint="BF"/>
          <w:bottom w:val="single" w:sz="8" w:space="0" w:color="4474CD" w:themeColor="accent3" w:themeTint="BF"/>
          <w:right w:val="single" w:sz="8" w:space="0" w:color="4474CD" w:themeColor="accent3" w:themeTint="BF"/>
          <w:insideH w:val="nil"/>
          <w:insideV w:val="nil"/>
        </w:tcBorders>
        <w:shd w:val="clear" w:color="auto" w:fill="29519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4CD" w:themeColor="accent3" w:themeTint="BF"/>
          <w:left w:val="single" w:sz="8" w:space="0" w:color="4474CD" w:themeColor="accent3" w:themeTint="BF"/>
          <w:bottom w:val="single" w:sz="8" w:space="0" w:color="4474CD" w:themeColor="accent3" w:themeTint="BF"/>
          <w:right w:val="single" w:sz="8" w:space="0" w:color="4474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1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D1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AEAFB1" w:themeColor="accent4" w:themeTint="BF"/>
        <w:left w:val="single" w:sz="8" w:space="0" w:color="AEAFB1" w:themeColor="accent4" w:themeTint="BF"/>
        <w:bottom w:val="single" w:sz="8" w:space="0" w:color="AEAFB1" w:themeColor="accent4" w:themeTint="BF"/>
        <w:right w:val="single" w:sz="8" w:space="0" w:color="AEAFB1" w:themeColor="accent4" w:themeTint="BF"/>
        <w:insideH w:val="single" w:sz="8" w:space="0" w:color="AEAF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AFB1" w:themeColor="accent4" w:themeTint="BF"/>
          <w:left w:val="single" w:sz="8" w:space="0" w:color="AEAFB1" w:themeColor="accent4" w:themeTint="BF"/>
          <w:bottom w:val="single" w:sz="8" w:space="0" w:color="AEAFB1" w:themeColor="accent4" w:themeTint="BF"/>
          <w:right w:val="single" w:sz="8" w:space="0" w:color="AEAFB1" w:themeColor="accent4" w:themeTint="BF"/>
          <w:insideH w:val="nil"/>
          <w:insideV w:val="nil"/>
        </w:tcBorders>
        <w:shd w:val="clear" w:color="auto" w:fill="9395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AFB1" w:themeColor="accent4" w:themeTint="BF"/>
          <w:left w:val="single" w:sz="8" w:space="0" w:color="AEAFB1" w:themeColor="accent4" w:themeTint="BF"/>
          <w:bottom w:val="single" w:sz="8" w:space="0" w:color="AEAFB1" w:themeColor="accent4" w:themeTint="BF"/>
          <w:right w:val="single" w:sz="8" w:space="0" w:color="AEAF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4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4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5" w:themeTint="BF"/>
        <w:left w:val="single" w:sz="8" w:space="0" w:color="404040" w:themeColor="accent5" w:themeTint="BF"/>
        <w:bottom w:val="single" w:sz="8" w:space="0" w:color="404040" w:themeColor="accent5" w:themeTint="BF"/>
        <w:right w:val="single" w:sz="8" w:space="0" w:color="404040" w:themeColor="accent5" w:themeTint="BF"/>
        <w:insideH w:val="single" w:sz="8" w:space="0" w:color="404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5" w:themeTint="BF"/>
          <w:left w:val="single" w:sz="8" w:space="0" w:color="404040" w:themeColor="accent5" w:themeTint="BF"/>
          <w:bottom w:val="single" w:sz="8" w:space="0" w:color="404040" w:themeColor="accent5" w:themeTint="BF"/>
          <w:right w:val="single" w:sz="8" w:space="0" w:color="404040" w:themeColor="accent5" w:themeTint="BF"/>
          <w:insideH w:val="nil"/>
          <w:insideV w:val="nil"/>
        </w:tcBorders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5" w:themeTint="BF"/>
          <w:left w:val="single" w:sz="8" w:space="0" w:color="404040" w:themeColor="accent5" w:themeTint="BF"/>
          <w:bottom w:val="single" w:sz="8" w:space="0" w:color="404040" w:themeColor="accent5" w:themeTint="BF"/>
          <w:right w:val="single" w:sz="8" w:space="0" w:color="404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2A8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2A8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2A8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54C0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4C0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54C0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519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19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519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5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5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395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711C8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Erwhnung1">
    <w:name w:val="Erwähnung1"/>
    <w:basedOn w:val="Absatz-Standardschriftart"/>
    <w:uiPriority w:val="99"/>
    <w:semiHidden/>
    <w:unhideWhenUsed/>
    <w:rsid w:val="00711C89"/>
    <w:rPr>
      <w:rFonts w:ascii="Century Gothic" w:hAnsi="Century Gothic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711C8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711C89"/>
    <w:rPr>
      <w:rFonts w:ascii="Century Gothic" w:eastAsiaTheme="majorEastAsia" w:hAnsi="Century Gothic" w:cstheme="majorBidi"/>
      <w:color w:val="000000" w:themeColor="text1"/>
      <w:sz w:val="24"/>
      <w:szCs w:val="24"/>
      <w:shd w:val="pct20" w:color="auto" w:fill="auto"/>
    </w:rPr>
  </w:style>
  <w:style w:type="paragraph" w:styleId="StandardWeb">
    <w:name w:val="Normal (Web)"/>
    <w:basedOn w:val="Standard"/>
    <w:uiPriority w:val="99"/>
    <w:semiHidden/>
    <w:unhideWhenUsed/>
    <w:rsid w:val="00711C89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711C89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711C89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711C89"/>
    <w:rPr>
      <w:rFonts w:ascii="Century Gothic" w:hAnsi="Century Gothic"/>
      <w:color w:val="000000" w:themeColor="text1"/>
    </w:rPr>
  </w:style>
  <w:style w:type="table" w:styleId="EinfacheTabelle1">
    <w:name w:val="Plain Table 1"/>
    <w:basedOn w:val="NormaleTabelle"/>
    <w:uiPriority w:val="41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711C8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711C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711C8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711C8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711C8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11C89"/>
    <w:rPr>
      <w:rFonts w:ascii="Consolas" w:hAnsi="Consolas" w:cs="Consolas"/>
      <w:color w:val="000000" w:themeColor="text1"/>
      <w:sz w:val="21"/>
      <w:szCs w:val="21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711C89"/>
  </w:style>
  <w:style w:type="character" w:customStyle="1" w:styleId="AnredeZchn">
    <w:name w:val="Anrede Zchn"/>
    <w:basedOn w:val="Absatz-Standardschriftart"/>
    <w:link w:val="Anrede"/>
    <w:uiPriority w:val="99"/>
    <w:semiHidden/>
    <w:rsid w:val="00711C89"/>
    <w:rPr>
      <w:rFonts w:ascii="Century Gothic" w:hAnsi="Century Gothic"/>
      <w:color w:val="000000" w:themeColor="text1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711C89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711C89"/>
    <w:rPr>
      <w:rFonts w:ascii="Century Gothic" w:hAnsi="Century Gothic"/>
      <w:color w:val="000000" w:themeColor="text1"/>
    </w:rPr>
  </w:style>
  <w:style w:type="character" w:customStyle="1" w:styleId="IntelligenterLink1">
    <w:name w:val="Intelligenter Link1"/>
    <w:basedOn w:val="Absatz-Standardschriftart"/>
    <w:uiPriority w:val="99"/>
    <w:semiHidden/>
    <w:unhideWhenUsed/>
    <w:rsid w:val="00711C89"/>
    <w:rPr>
      <w:rFonts w:ascii="Century Gothic" w:hAnsi="Century Gothic"/>
      <w:u w:val="dotted"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711C89"/>
    <w:rPr>
      <w:rFonts w:ascii="Century Gothic" w:hAnsi="Century Gothic"/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711C89"/>
    <w:rPr>
      <w:rFonts w:ascii="Century Gothic" w:hAnsi="Century Gothic"/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711C8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711C8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711C8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711C8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711C8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711C8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711C8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711C8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711C8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711C8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711C8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711C8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711C8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711C8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711C8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711C8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711C8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711C8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711C8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711C8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711C8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711C8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711C8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711C8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711C8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711C8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711C8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711C8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711C8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711C8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711C8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711C8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711C8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711C8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711C89"/>
    <w:pPr>
      <w:spacing w:after="0"/>
      <w:ind w:left="200" w:hanging="20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711C89"/>
    <w:pPr>
      <w:spacing w:after="0"/>
    </w:pPr>
  </w:style>
  <w:style w:type="table" w:styleId="TabelleProfessionell">
    <w:name w:val="Table Professional"/>
    <w:basedOn w:val="NormaleTabelle"/>
    <w:uiPriority w:val="99"/>
    <w:semiHidden/>
    <w:unhideWhenUsed/>
    <w:rsid w:val="00711C8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711C8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711C8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711C8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711C8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711C8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711C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711C8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711C8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711C8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711C8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semiHidden/>
    <w:rsid w:val="00711C89"/>
    <w:pPr>
      <w:spacing w:after="100"/>
      <w:ind w:left="400"/>
    </w:pPr>
  </w:style>
  <w:style w:type="paragraph" w:styleId="Verzeichnis4">
    <w:name w:val="toc 4"/>
    <w:basedOn w:val="Standard"/>
    <w:next w:val="Standard"/>
    <w:autoRedefine/>
    <w:uiPriority w:val="39"/>
    <w:semiHidden/>
    <w:rsid w:val="00711C89"/>
    <w:pPr>
      <w:spacing w:after="100"/>
      <w:ind w:left="600"/>
    </w:pPr>
  </w:style>
  <w:style w:type="paragraph" w:styleId="Verzeichnis5">
    <w:name w:val="toc 5"/>
    <w:basedOn w:val="Standard"/>
    <w:next w:val="Standard"/>
    <w:autoRedefine/>
    <w:uiPriority w:val="39"/>
    <w:semiHidden/>
    <w:rsid w:val="00711C89"/>
    <w:pPr>
      <w:spacing w:after="100"/>
      <w:ind w:left="800"/>
    </w:pPr>
  </w:style>
  <w:style w:type="paragraph" w:styleId="Verzeichnis6">
    <w:name w:val="toc 6"/>
    <w:basedOn w:val="Standard"/>
    <w:next w:val="Standard"/>
    <w:autoRedefine/>
    <w:uiPriority w:val="39"/>
    <w:semiHidden/>
    <w:rsid w:val="00711C89"/>
    <w:pPr>
      <w:spacing w:after="100"/>
      <w:ind w:left="1000"/>
    </w:pPr>
  </w:style>
  <w:style w:type="paragraph" w:styleId="Verzeichnis7">
    <w:name w:val="toc 7"/>
    <w:basedOn w:val="Standard"/>
    <w:next w:val="Standard"/>
    <w:autoRedefine/>
    <w:uiPriority w:val="39"/>
    <w:semiHidden/>
    <w:rsid w:val="00711C89"/>
    <w:pPr>
      <w:spacing w:after="100"/>
      <w:ind w:left="1200"/>
    </w:pPr>
  </w:style>
  <w:style w:type="paragraph" w:styleId="Verzeichnis8">
    <w:name w:val="toc 8"/>
    <w:basedOn w:val="Standard"/>
    <w:next w:val="Standard"/>
    <w:autoRedefine/>
    <w:uiPriority w:val="39"/>
    <w:semiHidden/>
    <w:rsid w:val="00711C89"/>
    <w:pPr>
      <w:spacing w:after="100"/>
      <w:ind w:left="1400"/>
    </w:pPr>
  </w:style>
  <w:style w:type="paragraph" w:styleId="Verzeichnis9">
    <w:name w:val="toc 9"/>
    <w:basedOn w:val="Standard"/>
    <w:next w:val="Standard"/>
    <w:autoRedefine/>
    <w:uiPriority w:val="39"/>
    <w:semiHidden/>
    <w:rsid w:val="00711C89"/>
    <w:pPr>
      <w:spacing w:after="100"/>
      <w:ind w:left="160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11C89"/>
    <w:rPr>
      <w:rFonts w:ascii="Century Gothic" w:hAnsi="Century Gothic"/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F4B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sv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50" Type="http://schemas.openxmlformats.org/officeDocument/2006/relationships/image" Target="media/image40.gif"/><Relationship Id="rId55" Type="http://schemas.openxmlformats.org/officeDocument/2006/relationships/header" Target="head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svg"/><Relationship Id="rId11" Type="http://schemas.openxmlformats.org/officeDocument/2006/relationships/endnotes" Target="endnotes.xml"/><Relationship Id="rId24" Type="http://schemas.openxmlformats.org/officeDocument/2006/relationships/image" Target="media/image15.png"/><Relationship Id="rId32" Type="http://schemas.openxmlformats.org/officeDocument/2006/relationships/image" Target="media/image23.jpg"/><Relationship Id="rId37" Type="http://schemas.openxmlformats.org/officeDocument/2006/relationships/image" Target="media/image28.sv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10.sv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openxmlformats.org/officeDocument/2006/relationships/image" Target="media/image21.jpg"/><Relationship Id="rId35" Type="http://schemas.openxmlformats.org/officeDocument/2006/relationships/image" Target="media/image26.svg"/><Relationship Id="rId43" Type="http://schemas.openxmlformats.org/officeDocument/2006/relationships/image" Target="media/image34.svg"/><Relationship Id="rId56" Type="http://schemas.openxmlformats.org/officeDocument/2006/relationships/footer" Target="footer3.xml"/><Relationship Id="rId8" Type="http://schemas.openxmlformats.org/officeDocument/2006/relationships/settings" Target="setting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svg"/><Relationship Id="rId33" Type="http://schemas.openxmlformats.org/officeDocument/2006/relationships/image" Target="media/image24.jpg"/><Relationship Id="rId38" Type="http://schemas.openxmlformats.org/officeDocument/2006/relationships/image" Target="media/image29.png"/><Relationship Id="rId46" Type="http://schemas.openxmlformats.org/officeDocument/2006/relationships/image" Target="media/image37.svg"/><Relationship Id="rId20" Type="http://schemas.openxmlformats.org/officeDocument/2006/relationships/image" Target="media/image11.png"/><Relationship Id="rId41" Type="http://schemas.openxmlformats.org/officeDocument/2006/relationships/image" Target="media/image32.sv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6.svg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57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43.svg"/><Relationship Id="rId3" Type="http://schemas.openxmlformats.org/officeDocument/2006/relationships/image" Target="media/image65.png"/><Relationship Id="rId7" Type="http://schemas.openxmlformats.org/officeDocument/2006/relationships/image" Target="media/image42.png"/><Relationship Id="rId2" Type="http://schemas.openxmlformats.org/officeDocument/2006/relationships/image" Target="media/image64.svg"/><Relationship Id="rId1" Type="http://schemas.openxmlformats.org/officeDocument/2006/relationships/image" Target="media/image63.png"/><Relationship Id="rId6" Type="http://schemas.openxmlformats.org/officeDocument/2006/relationships/image" Target="media/image68.svg"/><Relationship Id="rId5" Type="http://schemas.openxmlformats.org/officeDocument/2006/relationships/image" Target="media/image67.png"/><Relationship Id="rId4" Type="http://schemas.openxmlformats.org/officeDocument/2006/relationships/image" Target="media/image66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svg"/><Relationship Id="rId1" Type="http://schemas.openxmlformats.org/officeDocument/2006/relationships/image" Target="media/image38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47.svg"/><Relationship Id="rId13" Type="http://schemas.openxmlformats.org/officeDocument/2006/relationships/image" Target="media/image52.png"/><Relationship Id="rId18" Type="http://schemas.openxmlformats.org/officeDocument/2006/relationships/image" Target="media/image57.svg"/><Relationship Id="rId3" Type="http://schemas.openxmlformats.org/officeDocument/2006/relationships/image" Target="media/image42.png"/><Relationship Id="rId21" Type="http://schemas.openxmlformats.org/officeDocument/2006/relationships/image" Target="media/image60.png"/><Relationship Id="rId7" Type="http://schemas.openxmlformats.org/officeDocument/2006/relationships/image" Target="media/image46.png"/><Relationship Id="rId12" Type="http://schemas.openxmlformats.org/officeDocument/2006/relationships/image" Target="media/image51.svg"/><Relationship Id="rId17" Type="http://schemas.openxmlformats.org/officeDocument/2006/relationships/image" Target="media/image56.png"/><Relationship Id="rId2" Type="http://schemas.openxmlformats.org/officeDocument/2006/relationships/image" Target="media/image41.svg"/><Relationship Id="rId16" Type="http://schemas.openxmlformats.org/officeDocument/2006/relationships/image" Target="media/image55.svg"/><Relationship Id="rId20" Type="http://schemas.openxmlformats.org/officeDocument/2006/relationships/image" Target="media/image59.svg"/><Relationship Id="rId1" Type="http://schemas.openxmlformats.org/officeDocument/2006/relationships/image" Target="media/image40.png"/><Relationship Id="rId6" Type="http://schemas.openxmlformats.org/officeDocument/2006/relationships/image" Target="media/image45.svg"/><Relationship Id="rId11" Type="http://schemas.openxmlformats.org/officeDocument/2006/relationships/image" Target="media/image50.png"/><Relationship Id="rId5" Type="http://schemas.openxmlformats.org/officeDocument/2006/relationships/image" Target="media/image44.png"/><Relationship Id="rId15" Type="http://schemas.openxmlformats.org/officeDocument/2006/relationships/image" Target="media/image54.png"/><Relationship Id="rId23" Type="http://schemas.openxmlformats.org/officeDocument/2006/relationships/image" Target="media/image62.png"/><Relationship Id="rId10" Type="http://schemas.openxmlformats.org/officeDocument/2006/relationships/image" Target="media/image49.svg"/><Relationship Id="rId19" Type="http://schemas.openxmlformats.org/officeDocument/2006/relationships/image" Target="media/image58.png"/><Relationship Id="rId4" Type="http://schemas.openxmlformats.org/officeDocument/2006/relationships/image" Target="media/image43.svg"/><Relationship Id="rId9" Type="http://schemas.openxmlformats.org/officeDocument/2006/relationships/image" Target="media/image48.png"/><Relationship Id="rId14" Type="http://schemas.openxmlformats.org/officeDocument/2006/relationships/image" Target="media/image53.svg"/><Relationship Id="rId22" Type="http://schemas.openxmlformats.org/officeDocument/2006/relationships/image" Target="media/image61.sv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me\Downloads\tf89189094_win32.dotx" TargetMode="External"/></Relationships>
</file>

<file path=word/theme/theme1.xml><?xml version="1.0" encoding="utf-8"?>
<a:theme xmlns:a="http://schemas.openxmlformats.org/drawingml/2006/main" name="Bklt0">
  <a:themeElements>
    <a:clrScheme name="Custom 4">
      <a:dk1>
        <a:sysClr val="windowText" lastClr="000000"/>
      </a:dk1>
      <a:lt1>
        <a:sysClr val="window" lastClr="FFFFFF"/>
      </a:lt1>
      <a:dk2>
        <a:srgbClr val="000000"/>
      </a:dk2>
      <a:lt2>
        <a:srgbClr val="E7E6E6"/>
      </a:lt2>
      <a:accent1>
        <a:srgbClr val="492A86"/>
      </a:accent1>
      <a:accent2>
        <a:srgbClr val="454C02"/>
      </a:accent2>
      <a:accent3>
        <a:srgbClr val="29519B"/>
      </a:accent3>
      <a:accent4>
        <a:srgbClr val="939597"/>
      </a:accent4>
      <a:accent5>
        <a:srgbClr val="000000"/>
      </a:accent5>
      <a:accent6>
        <a:srgbClr val="FFFFFF"/>
      </a:accent6>
      <a:hlink>
        <a:srgbClr val="94C020"/>
      </a:hlink>
      <a:folHlink>
        <a:srgbClr val="939597"/>
      </a:folHlink>
    </a:clrScheme>
    <a:fontScheme name="Tour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SelectedStyle="\MLASeventhEditionOfficeOnline.xsl" StyleName="MLA" Version="7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8923EA-11AC-48A7-A314-AA83697917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5BBB8E-0814-462C-ADD9-EF49790BC3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31FD50-55EE-486B-A523-FD55CF79DF7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E0E6EADE-35A3-424A-9077-23B4D702C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C:\Users\game\Downloads\tf89189094_win32.dotx</Template>
  <TotalTime>0</TotalTime>
  <Pages>8</Pages>
  <Words>96</Words>
  <Characters>606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2024-06-04T16:16:00Z</dcterms:created>
  <dcterms:modified xsi:type="dcterms:W3CDTF">2024-06-04T16:16:00Z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